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FC80" w14:textId="04143294" w:rsidR="008C6163" w:rsidRPr="008946DF" w:rsidRDefault="008C6163" w:rsidP="00442F4D">
      <w:pPr>
        <w:pStyle w:val="Default"/>
        <w:spacing w:line="276" w:lineRule="auto"/>
        <w:rPr>
          <w:rStyle w:val="A2"/>
          <w:rFonts w:asciiTheme="minorHAnsi" w:hAnsiTheme="minorHAnsi" w:cstheme="minorHAnsi"/>
          <w:b/>
          <w:bCs/>
          <w:color w:val="404040"/>
        </w:rPr>
      </w:pPr>
      <w:r w:rsidRPr="008946DF">
        <w:rPr>
          <w:rFonts w:asciiTheme="minorHAnsi" w:hAnsiTheme="minorHAnsi" w:cstheme="minorHAnsi"/>
          <w:noProof/>
          <w:color w:val="404040"/>
          <w:sz w:val="20"/>
          <w:szCs w:val="20"/>
        </w:rPr>
        <mc:AlternateContent>
          <mc:Choice Requires="wps">
            <w:drawing>
              <wp:anchor distT="0" distB="0" distL="114300" distR="114300" simplePos="0" relativeHeight="251654144" behindDoc="0" locked="0" layoutInCell="1" allowOverlap="1" wp14:anchorId="3682F4EC" wp14:editId="58FAD1AF">
                <wp:simplePos x="0" y="0"/>
                <wp:positionH relativeFrom="margin">
                  <wp:align>right</wp:align>
                </wp:positionH>
                <wp:positionV relativeFrom="paragraph">
                  <wp:posOffset>945</wp:posOffset>
                </wp:positionV>
                <wp:extent cx="6868633" cy="0"/>
                <wp:effectExtent l="0" t="0" r="0" b="0"/>
                <wp:wrapNone/>
                <wp:docPr id="2103143945" name="Straight Connector 2103143945"/>
                <wp:cNvGraphicFramePr/>
                <a:graphic xmlns:a="http://schemas.openxmlformats.org/drawingml/2006/main">
                  <a:graphicData uri="http://schemas.microsoft.com/office/word/2010/wordprocessingShape">
                    <wps:wsp>
                      <wps:cNvCnPr/>
                      <wps:spPr>
                        <a:xfrm>
                          <a:off x="0" y="0"/>
                          <a:ext cx="6868633" cy="0"/>
                        </a:xfrm>
                        <a:prstGeom prst="line">
                          <a:avLst/>
                        </a:prstGeom>
                        <a:ln w="12700">
                          <a:solidFill>
                            <a:srgbClr val="3F404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F28CE9" id="Straight Connector 2103143945" o:spid="_x0000_s1026" style="position:absolute;z-index:251654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9.65pt,.05pt" to="103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" strokecolor="#3f4040" strokeweight="1pt">
                <w10:wrap anchorx="margin"/>
              </v:line>
            </w:pict>
          </mc:Fallback>
        </mc:AlternateContent>
      </w:r>
      <w:r w:rsidRPr="008946DF">
        <w:rPr>
          <w:rFonts w:asciiTheme="minorHAnsi" w:hAnsiTheme="minorHAnsi" w:cstheme="minorHAnsi"/>
          <w:color w:val="404040"/>
          <w:sz w:val="20"/>
          <w:szCs w:val="20"/>
        </w:rPr>
        <w:br/>
      </w:r>
      <w:r w:rsidR="005B35CC">
        <w:rPr>
          <w:rStyle w:val="A2"/>
          <w:rFonts w:asciiTheme="minorHAnsi" w:hAnsiTheme="minorHAnsi" w:cstheme="minorHAnsi"/>
          <w:b/>
          <w:bCs/>
          <w:color w:val="404040"/>
        </w:rPr>
        <w:t xml:space="preserve">Board </w:t>
      </w:r>
      <w:r w:rsidRPr="008946DF">
        <w:rPr>
          <w:rStyle w:val="A2"/>
          <w:rFonts w:asciiTheme="minorHAnsi" w:hAnsiTheme="minorHAnsi" w:cstheme="minorHAnsi"/>
          <w:b/>
          <w:bCs/>
          <w:color w:val="404040"/>
        </w:rPr>
        <w:t xml:space="preserve"> Members:</w:t>
      </w:r>
    </w:p>
    <w:p w14:paraId="3D7A78B1" w14:textId="40328C57" w:rsidR="008C6163" w:rsidRPr="008946DF" w:rsidRDefault="005B35CC" w:rsidP="00A02D6E">
      <w:pPr>
        <w:pStyle w:val="Default"/>
        <w:numPr>
          <w:ilvl w:val="0"/>
          <w:numId w:val="1"/>
        </w:numPr>
        <w:spacing w:line="276" w:lineRule="auto"/>
        <w:ind w:left="450" w:hanging="270"/>
        <w:rPr>
          <w:rFonts w:asciiTheme="minorHAnsi" w:hAnsiTheme="minorHAnsi" w:cstheme="minorHAnsi"/>
          <w:color w:val="404040"/>
          <w:sz w:val="20"/>
          <w:szCs w:val="20"/>
        </w:rPr>
      </w:pPr>
      <w:r>
        <w:rPr>
          <w:rFonts w:asciiTheme="minorHAnsi" w:hAnsiTheme="minorHAnsi" w:cstheme="minorHAnsi"/>
          <w:color w:val="404040"/>
          <w:sz w:val="20"/>
          <w:szCs w:val="20"/>
        </w:rPr>
        <w:t>Sophie Mintier, Assistant Director of Planning and Building</w:t>
      </w:r>
    </w:p>
    <w:p w14:paraId="1E750601" w14:textId="5E336510" w:rsidR="008C6163" w:rsidRPr="008946DF" w:rsidRDefault="005B35CC" w:rsidP="00A02D6E">
      <w:pPr>
        <w:pStyle w:val="Default"/>
        <w:numPr>
          <w:ilvl w:val="0"/>
          <w:numId w:val="1"/>
        </w:numPr>
        <w:spacing w:line="276" w:lineRule="auto"/>
        <w:ind w:left="450" w:hanging="270"/>
        <w:rPr>
          <w:rFonts w:asciiTheme="minorHAnsi" w:hAnsiTheme="minorHAnsi" w:cstheme="minorHAnsi"/>
          <w:color w:val="404040"/>
          <w:sz w:val="20"/>
          <w:szCs w:val="20"/>
        </w:rPr>
      </w:pPr>
      <w:r>
        <w:rPr>
          <w:rFonts w:asciiTheme="minorHAnsi" w:hAnsiTheme="minorHAnsi" w:cstheme="minorHAnsi"/>
          <w:color w:val="404040"/>
          <w:sz w:val="20"/>
          <w:szCs w:val="20"/>
        </w:rPr>
        <w:t>Waymond Wong, Deputy Director of Environmental Health</w:t>
      </w:r>
    </w:p>
    <w:p w14:paraId="0A7416D4" w14:textId="201F208D" w:rsidR="008C6163" w:rsidRPr="008946DF" w:rsidRDefault="005B35CC" w:rsidP="00A02D6E">
      <w:pPr>
        <w:pStyle w:val="Default"/>
        <w:numPr>
          <w:ilvl w:val="0"/>
          <w:numId w:val="1"/>
        </w:numPr>
        <w:spacing w:line="276" w:lineRule="auto"/>
        <w:ind w:left="450" w:hanging="270"/>
        <w:rPr>
          <w:rFonts w:asciiTheme="minorHAnsi" w:hAnsiTheme="minorHAnsi" w:cstheme="minorHAnsi"/>
          <w:color w:val="404040"/>
          <w:sz w:val="20"/>
          <w:szCs w:val="20"/>
        </w:rPr>
      </w:pPr>
      <w:r>
        <w:rPr>
          <w:rFonts w:asciiTheme="minorHAnsi" w:hAnsiTheme="minorHAnsi" w:cstheme="minorHAnsi"/>
          <w:color w:val="404040"/>
          <w:sz w:val="20"/>
          <w:szCs w:val="20"/>
        </w:rPr>
        <w:t>Rick Chaput, Deputy Sheriff</w:t>
      </w:r>
    </w:p>
    <w:p w14:paraId="4E65035A" w14:textId="77777777" w:rsidR="008C6163" w:rsidRPr="008C6163" w:rsidRDefault="00442F4D" w:rsidP="008C6163">
      <w:pPr>
        <w:pStyle w:val="Default"/>
        <w:rPr>
          <w:rFonts w:asciiTheme="minorHAnsi" w:hAnsiTheme="minorHAnsi" w:cstheme="minorHAnsi"/>
          <w:color w:val="404040"/>
          <w:lang w:val="es-MX"/>
        </w:rPr>
      </w:pPr>
      <w:r w:rsidRPr="008946DF">
        <w:rPr>
          <w:noProof/>
          <w:color w:val="404040"/>
        </w:rPr>
        <mc:AlternateContent>
          <mc:Choice Requires="wps">
            <w:drawing>
              <wp:anchor distT="0" distB="0" distL="114300" distR="114300" simplePos="0" relativeHeight="251655168" behindDoc="0" locked="0" layoutInCell="1" allowOverlap="1" wp14:anchorId="294AF926" wp14:editId="3C44E0BA">
                <wp:simplePos x="0" y="0"/>
                <wp:positionH relativeFrom="margin">
                  <wp:align>right</wp:align>
                </wp:positionH>
                <wp:positionV relativeFrom="paragraph">
                  <wp:posOffset>185066</wp:posOffset>
                </wp:positionV>
                <wp:extent cx="6854205" cy="0"/>
                <wp:effectExtent l="0" t="0" r="0" b="0"/>
                <wp:wrapNone/>
                <wp:docPr id="2147158835" name="Straight Connector 2147158835"/>
                <wp:cNvGraphicFramePr/>
                <a:graphic xmlns:a="http://schemas.openxmlformats.org/drawingml/2006/main">
                  <a:graphicData uri="http://schemas.microsoft.com/office/word/2010/wordprocessingShape">
                    <wps:wsp>
                      <wps:cNvCnPr/>
                      <wps:spPr>
                        <a:xfrm>
                          <a:off x="0" y="0"/>
                          <a:ext cx="6854205" cy="0"/>
                        </a:xfrm>
                        <a:prstGeom prst="line">
                          <a:avLst/>
                        </a:prstGeom>
                        <a:ln w="12700">
                          <a:solidFill>
                            <a:srgbClr val="3F4040"/>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395EED5" id="Straight Connector 2147158835" o:spid="_x0000_s1026" style="position:absolute;z-index:2516551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 from="488.5pt,14.55pt" to="1028.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" strokecolor="#3f4040" strokeweight="1pt">
                <w10:wrap anchorx="margin"/>
              </v:line>
            </w:pict>
          </mc:Fallback>
        </mc:AlternateContent>
      </w:r>
    </w:p>
    <w:p w14:paraId="143E7807" w14:textId="77777777" w:rsidR="008C6163" w:rsidRPr="008C6163" w:rsidRDefault="008C6163" w:rsidP="008C6163">
      <w:pPr>
        <w:pStyle w:val="Default"/>
        <w:rPr>
          <w:rFonts w:asciiTheme="minorHAnsi" w:hAnsiTheme="minorHAnsi" w:cstheme="minorHAnsi"/>
          <w:color w:val="404040"/>
          <w:sz w:val="20"/>
          <w:szCs w:val="20"/>
          <w:lang w:val="es-MX"/>
        </w:rPr>
      </w:pPr>
    </w:p>
    <w:p w14:paraId="5CEF4617" w14:textId="77777777" w:rsidR="0079715E" w:rsidRPr="008C6163" w:rsidRDefault="0079715E" w:rsidP="0079715E">
      <w:pPr>
        <w:pStyle w:val="Default"/>
        <w:rPr>
          <w:rFonts w:asciiTheme="minorHAnsi" w:hAnsiTheme="minorHAnsi" w:cstheme="minorHAnsi"/>
          <w:color w:val="404040"/>
          <w:sz w:val="20"/>
          <w:szCs w:val="20"/>
          <w:lang w:val="es-MX"/>
        </w:rPr>
      </w:pPr>
    </w:p>
    <w:p w14:paraId="6260CC66" w14:textId="57B76DD6" w:rsidR="0079715E" w:rsidRPr="00B71F00" w:rsidRDefault="005B35CC" w:rsidP="0079715E">
      <w:pPr>
        <w:pStyle w:val="Default"/>
        <w:spacing w:after="360"/>
        <w:jc w:val="center"/>
        <w:rPr>
          <w:rFonts w:asciiTheme="minorHAnsi" w:hAnsiTheme="minorHAnsi" w:cstheme="minorHAnsi"/>
          <w:b/>
          <w:bCs/>
          <w:caps/>
          <w:color w:val="auto"/>
          <w:sz w:val="20"/>
          <w:szCs w:val="20"/>
        </w:rPr>
      </w:pPr>
      <w:r w:rsidRPr="00B71F00">
        <w:rPr>
          <w:rFonts w:asciiTheme="minorHAnsi" w:hAnsiTheme="minorHAnsi" w:cstheme="minorHAnsi"/>
          <w:b/>
          <w:bCs/>
          <w:caps/>
          <w:color w:val="auto"/>
          <w:sz w:val="20"/>
          <w:szCs w:val="20"/>
        </w:rPr>
        <w:t xml:space="preserve">business License </w:t>
      </w:r>
      <w:r w:rsidR="0079715E" w:rsidRPr="00B71F00">
        <w:rPr>
          <w:rFonts w:asciiTheme="minorHAnsi" w:hAnsiTheme="minorHAnsi" w:cstheme="minorHAnsi"/>
          <w:b/>
          <w:bCs/>
          <w:caps/>
          <w:color w:val="auto"/>
          <w:sz w:val="20"/>
          <w:szCs w:val="20"/>
        </w:rPr>
        <w:t xml:space="preserve">HEARING </w:t>
      </w:r>
      <w:r w:rsidR="0079715E" w:rsidRPr="00B71F00">
        <w:rPr>
          <w:rFonts w:asciiTheme="minorHAnsi" w:hAnsiTheme="minorHAnsi" w:cstheme="minorHAnsi"/>
          <w:b/>
          <w:bCs/>
          <w:caps/>
          <w:color w:val="auto"/>
          <w:sz w:val="20"/>
          <w:szCs w:val="20"/>
        </w:rPr>
        <w:br/>
        <w:t xml:space="preserve">Wednesday, </w:t>
      </w:r>
      <w:r w:rsidR="00ED01C6" w:rsidRPr="00587B82">
        <w:rPr>
          <w:rFonts w:asciiTheme="minorHAnsi" w:hAnsiTheme="minorHAnsi" w:cstheme="minorHAnsi"/>
          <w:b/>
          <w:bCs/>
          <w:caps/>
          <w:color w:val="auto"/>
          <w:sz w:val="20"/>
          <w:szCs w:val="20"/>
        </w:rPr>
        <w:t>may 20</w:t>
      </w:r>
      <w:r w:rsidR="0079715E" w:rsidRPr="00B71F00">
        <w:rPr>
          <w:rFonts w:asciiTheme="minorHAnsi" w:hAnsiTheme="minorHAnsi" w:cstheme="minorHAnsi"/>
          <w:b/>
          <w:bCs/>
          <w:caps/>
          <w:color w:val="auto"/>
          <w:sz w:val="20"/>
          <w:szCs w:val="20"/>
        </w:rPr>
        <w:t>, 2026</w:t>
      </w:r>
      <w:r w:rsidR="0079715E" w:rsidRPr="00B71F00">
        <w:rPr>
          <w:rFonts w:asciiTheme="minorHAnsi" w:hAnsiTheme="minorHAnsi" w:cstheme="minorHAnsi"/>
          <w:b/>
          <w:bCs/>
          <w:caps/>
          <w:color w:val="auto"/>
          <w:sz w:val="20"/>
          <w:szCs w:val="20"/>
        </w:rPr>
        <w:br/>
        <w:t>In-Person with remote participation</w:t>
      </w:r>
    </w:p>
    <w:p w14:paraId="368E6269" w14:textId="78C8239C" w:rsidR="0079715E" w:rsidRPr="00B71F00" w:rsidRDefault="0079715E" w:rsidP="0079715E">
      <w:pPr>
        <w:rPr>
          <w:rFonts w:cstheme="minorHAnsi"/>
          <w:color w:val="auto"/>
          <w:szCs w:val="20"/>
        </w:rPr>
      </w:pPr>
      <w:r w:rsidRPr="00B71F00">
        <w:rPr>
          <w:rFonts w:cstheme="minorHAnsi"/>
          <w:b/>
          <w:caps/>
          <w:color w:val="auto"/>
          <w:szCs w:val="20"/>
          <w:u w:val="thick"/>
        </w:rPr>
        <w:t>Call to Order</w:t>
      </w:r>
      <w:r w:rsidRPr="00B71F00">
        <w:rPr>
          <w:rFonts w:cstheme="minorHAnsi"/>
          <w:b/>
          <w:caps/>
          <w:color w:val="auto"/>
          <w:szCs w:val="20"/>
          <w:u w:val="thick"/>
        </w:rPr>
        <w:br/>
      </w:r>
      <w:r w:rsidRPr="00B71F00">
        <w:rPr>
          <w:rFonts w:cstheme="minorHAnsi"/>
          <w:color w:val="auto"/>
          <w:szCs w:val="20"/>
        </w:rPr>
        <w:t xml:space="preserve">The meeting was called to order at 9:00 a.m. by </w:t>
      </w:r>
      <w:r w:rsidR="00863C62" w:rsidRPr="00B71F00">
        <w:rPr>
          <w:rFonts w:cstheme="minorHAnsi"/>
          <w:color w:val="auto"/>
          <w:szCs w:val="20"/>
        </w:rPr>
        <w:t xml:space="preserve">Chair </w:t>
      </w:r>
      <w:r w:rsidR="005B35CC" w:rsidRPr="00B71F00">
        <w:rPr>
          <w:rFonts w:cstheme="minorHAnsi"/>
          <w:color w:val="auto"/>
          <w:szCs w:val="20"/>
        </w:rPr>
        <w:t>Mintier</w:t>
      </w:r>
    </w:p>
    <w:p w14:paraId="0F622B91" w14:textId="77777777" w:rsidR="0079715E" w:rsidRPr="00B71F00" w:rsidRDefault="0079715E" w:rsidP="0079715E">
      <w:pPr>
        <w:pStyle w:val="BodyText"/>
        <w:spacing w:before="3"/>
        <w:rPr>
          <w:rFonts w:cstheme="minorHAnsi"/>
          <w:color w:val="auto"/>
          <w:sz w:val="20"/>
          <w:szCs w:val="20"/>
        </w:rPr>
      </w:pPr>
    </w:p>
    <w:p w14:paraId="442E0FD9" w14:textId="7ACF11F5" w:rsidR="0079715E" w:rsidRPr="00B71F00" w:rsidRDefault="0079715E" w:rsidP="0079715E">
      <w:pPr>
        <w:ind w:right="54"/>
        <w:rPr>
          <w:rFonts w:cstheme="minorHAnsi"/>
          <w:b/>
          <w:caps/>
          <w:color w:val="auto"/>
          <w:szCs w:val="20"/>
          <w:u w:val="thick"/>
        </w:rPr>
      </w:pPr>
      <w:r w:rsidRPr="00B71F00">
        <w:rPr>
          <w:rFonts w:cstheme="minorHAnsi"/>
          <w:b/>
          <w:caps/>
          <w:color w:val="auto"/>
          <w:szCs w:val="20"/>
          <w:u w:val="thick"/>
        </w:rPr>
        <w:t>Roll Call</w:t>
      </w:r>
    </w:p>
    <w:p w14:paraId="72B28F8E" w14:textId="6EBDB30C" w:rsidR="0079715E" w:rsidRPr="00B71F00" w:rsidRDefault="00A62A76" w:rsidP="0079715E">
      <w:pPr>
        <w:rPr>
          <w:rFonts w:cstheme="minorHAnsi"/>
          <w:color w:val="auto"/>
          <w:szCs w:val="20"/>
        </w:rPr>
      </w:pPr>
      <w:r w:rsidRPr="00B71F00">
        <w:rPr>
          <w:rFonts w:cstheme="minorHAnsi"/>
          <w:color w:val="auto"/>
          <w:szCs w:val="20"/>
        </w:rPr>
        <w:t>Board Members</w:t>
      </w:r>
      <w:r w:rsidR="0079715E" w:rsidRPr="00B71F00">
        <w:rPr>
          <w:rFonts w:cstheme="minorHAnsi"/>
          <w:color w:val="auto"/>
          <w:szCs w:val="20"/>
        </w:rPr>
        <w:t xml:space="preserve"> Present: </w:t>
      </w:r>
      <w:r w:rsidRPr="00B71F00">
        <w:rPr>
          <w:rFonts w:cstheme="minorHAnsi"/>
          <w:color w:val="auto"/>
          <w:szCs w:val="20"/>
        </w:rPr>
        <w:t xml:space="preserve">Sophie Mintier, </w:t>
      </w:r>
      <w:r w:rsidR="003F54DE" w:rsidRPr="00B71F00">
        <w:rPr>
          <w:rFonts w:cstheme="minorHAnsi"/>
          <w:color w:val="auto"/>
          <w:szCs w:val="20"/>
        </w:rPr>
        <w:t>Waymond</w:t>
      </w:r>
      <w:r w:rsidRPr="00B71F00">
        <w:rPr>
          <w:rFonts w:cstheme="minorHAnsi"/>
          <w:color w:val="auto"/>
          <w:szCs w:val="20"/>
        </w:rPr>
        <w:t xml:space="preserve"> Wong, and Rick Chaput</w:t>
      </w:r>
      <w:r w:rsidR="00ED01C6" w:rsidRPr="00B71F00">
        <w:rPr>
          <w:rFonts w:cstheme="minorHAnsi"/>
          <w:color w:val="auto"/>
          <w:szCs w:val="20"/>
        </w:rPr>
        <w:t xml:space="preserve"> (Remote Participation)</w:t>
      </w:r>
      <w:r w:rsidR="0079715E" w:rsidRPr="00B71F00">
        <w:rPr>
          <w:rFonts w:cstheme="minorHAnsi"/>
          <w:color w:val="auto"/>
          <w:szCs w:val="20"/>
        </w:rPr>
        <w:br/>
        <w:t>Staff Present: Timothy Fox, County Attorney</w:t>
      </w:r>
      <w:r w:rsidR="00ED01C6" w:rsidRPr="00B71F00">
        <w:rPr>
          <w:rFonts w:cstheme="minorHAnsi"/>
          <w:color w:val="auto"/>
          <w:szCs w:val="20"/>
        </w:rPr>
        <w:t>, Dylan Parker, Planner</w:t>
      </w:r>
      <w:r w:rsidR="005148D2">
        <w:rPr>
          <w:rFonts w:cstheme="minorHAnsi"/>
          <w:color w:val="auto"/>
          <w:szCs w:val="20"/>
        </w:rPr>
        <w:t xml:space="preserve"> III</w:t>
      </w:r>
      <w:r w:rsidR="00765191">
        <w:rPr>
          <w:rFonts w:cstheme="minorHAnsi"/>
          <w:color w:val="auto"/>
          <w:szCs w:val="20"/>
        </w:rPr>
        <w:t>,</w:t>
      </w:r>
      <w:r w:rsidRPr="00B71F00">
        <w:rPr>
          <w:rFonts w:cstheme="minorHAnsi"/>
          <w:color w:val="auto"/>
          <w:szCs w:val="20"/>
        </w:rPr>
        <w:t xml:space="preserve"> and </w:t>
      </w:r>
      <w:r w:rsidR="0079715E" w:rsidRPr="00B71F00">
        <w:rPr>
          <w:rFonts w:cstheme="minorHAnsi"/>
          <w:color w:val="auto"/>
          <w:szCs w:val="20"/>
        </w:rPr>
        <w:t>Maria Gonzalez, Administrative Secretary</w:t>
      </w:r>
      <w:r w:rsidR="00ED01C6" w:rsidRPr="00B71F00">
        <w:rPr>
          <w:rFonts w:cstheme="minorHAnsi"/>
          <w:color w:val="auto"/>
          <w:szCs w:val="20"/>
        </w:rPr>
        <w:t xml:space="preserve"> </w:t>
      </w:r>
    </w:p>
    <w:p w14:paraId="473A3CA9" w14:textId="77777777" w:rsidR="0079715E" w:rsidRPr="00B71F00" w:rsidRDefault="0079715E" w:rsidP="0079715E">
      <w:pPr>
        <w:pStyle w:val="BodyText"/>
        <w:spacing w:before="1"/>
        <w:rPr>
          <w:rFonts w:cstheme="minorHAnsi"/>
          <w:color w:val="auto"/>
          <w:sz w:val="20"/>
          <w:szCs w:val="20"/>
        </w:rPr>
      </w:pPr>
    </w:p>
    <w:p w14:paraId="203605D3" w14:textId="77777777" w:rsidR="0079715E" w:rsidRPr="00B71F00" w:rsidRDefault="0079715E" w:rsidP="0079715E">
      <w:pPr>
        <w:ind w:right="54"/>
        <w:rPr>
          <w:rFonts w:cstheme="minorHAnsi"/>
          <w:b/>
          <w:color w:val="auto"/>
          <w:spacing w:val="-2"/>
          <w:szCs w:val="20"/>
        </w:rPr>
      </w:pPr>
      <w:r w:rsidRPr="00B71F00">
        <w:rPr>
          <w:rFonts w:cstheme="minorHAnsi"/>
          <w:b/>
          <w:caps/>
          <w:color w:val="auto"/>
          <w:szCs w:val="20"/>
          <w:u w:val="thick"/>
        </w:rPr>
        <w:t>Public Comment</w:t>
      </w:r>
    </w:p>
    <w:p w14:paraId="538A2EBE" w14:textId="1A5E234C" w:rsidR="0079715E" w:rsidRPr="00B71F00" w:rsidRDefault="0079715E" w:rsidP="0079715E">
      <w:pPr>
        <w:ind w:right="54"/>
        <w:rPr>
          <w:rFonts w:cstheme="minorHAnsi"/>
          <w:color w:val="auto"/>
          <w:szCs w:val="20"/>
        </w:rPr>
      </w:pPr>
    </w:p>
    <w:p w14:paraId="58FA9CA5" w14:textId="6AEA07EC" w:rsidR="00E546DA" w:rsidRPr="00B71F00" w:rsidRDefault="00950295" w:rsidP="00950295">
      <w:pPr>
        <w:ind w:right="54"/>
        <w:rPr>
          <w:rFonts w:cstheme="minorHAnsi"/>
          <w:color w:val="auto"/>
          <w:szCs w:val="20"/>
        </w:rPr>
      </w:pPr>
      <w:r w:rsidRPr="00B71F00">
        <w:rPr>
          <w:rFonts w:cstheme="minorHAnsi"/>
          <w:color w:val="auto"/>
          <w:szCs w:val="20"/>
        </w:rPr>
        <w:t>None</w:t>
      </w:r>
    </w:p>
    <w:p w14:paraId="44228F12" w14:textId="77777777" w:rsidR="0079715E" w:rsidRPr="00B71F00" w:rsidRDefault="0079715E" w:rsidP="0079715E">
      <w:pPr>
        <w:pStyle w:val="BodyText"/>
        <w:rPr>
          <w:rFonts w:cstheme="minorHAnsi"/>
          <w:b/>
          <w:color w:val="auto"/>
          <w:sz w:val="20"/>
          <w:szCs w:val="20"/>
        </w:rPr>
      </w:pPr>
      <w:r w:rsidRPr="00B71F00">
        <w:rPr>
          <w:rFonts w:cstheme="minorHAnsi"/>
          <w:b/>
          <w:noProof/>
          <w:color w:val="auto"/>
          <w:sz w:val="20"/>
          <w:szCs w:val="20"/>
        </w:rPr>
        <mc:AlternateContent>
          <mc:Choice Requires="wps">
            <w:drawing>
              <wp:anchor distT="0" distB="0" distL="114300" distR="114300" simplePos="0" relativeHeight="251660288" behindDoc="0" locked="0" layoutInCell="1" allowOverlap="1" wp14:anchorId="7E9C7FDC" wp14:editId="54E208EA">
                <wp:simplePos x="0" y="0"/>
                <wp:positionH relativeFrom="margin">
                  <wp:align>right</wp:align>
                </wp:positionH>
                <wp:positionV relativeFrom="paragraph">
                  <wp:posOffset>7620</wp:posOffset>
                </wp:positionV>
                <wp:extent cx="6834851" cy="17145"/>
                <wp:effectExtent l="0" t="0" r="23495" b="20955"/>
                <wp:wrapNone/>
                <wp:docPr id="2" name="Straight Connector 2"/>
                <wp:cNvGraphicFramePr/>
                <a:graphic xmlns:a="http://schemas.openxmlformats.org/drawingml/2006/main">
                  <a:graphicData uri="http://schemas.microsoft.com/office/word/2010/wordprocessingShape">
                    <wps:wsp>
                      <wps:cNvCnPr/>
                      <wps:spPr>
                        <a:xfrm>
                          <a:off x="0" y="0"/>
                          <a:ext cx="6834851" cy="171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DBF6F6" id="Straight Connector 2"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87pt,.6pt" to="1025.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" strokecolor="black [3213]">
                <w10:wrap anchorx="margin"/>
              </v:line>
            </w:pict>
          </mc:Fallback>
        </mc:AlternateContent>
      </w:r>
    </w:p>
    <w:p w14:paraId="7CD76D8B" w14:textId="32FD80D6" w:rsidR="0079715E" w:rsidRPr="00B71F00" w:rsidRDefault="00705656" w:rsidP="0079715E">
      <w:pPr>
        <w:ind w:left="3357" w:right="3338"/>
        <w:jc w:val="center"/>
        <w:rPr>
          <w:rFonts w:cstheme="minorHAnsi"/>
          <w:b/>
          <w:color w:val="auto"/>
          <w:spacing w:val="-2"/>
          <w:szCs w:val="20"/>
          <w:u w:val="thick"/>
        </w:rPr>
      </w:pPr>
      <w:r w:rsidRPr="00B71F00">
        <w:rPr>
          <w:rFonts w:cstheme="minorHAnsi"/>
          <w:b/>
          <w:color w:val="auto"/>
          <w:szCs w:val="20"/>
          <w:u w:val="thick"/>
        </w:rPr>
        <w:t>CONSENT</w:t>
      </w:r>
      <w:r w:rsidR="0079715E" w:rsidRPr="00B71F00">
        <w:rPr>
          <w:rFonts w:cstheme="minorHAnsi"/>
          <w:b/>
          <w:color w:val="auto"/>
          <w:spacing w:val="-10"/>
          <w:szCs w:val="20"/>
          <w:u w:val="thick"/>
        </w:rPr>
        <w:t xml:space="preserve"> </w:t>
      </w:r>
      <w:r w:rsidR="0079715E" w:rsidRPr="00B71F00">
        <w:rPr>
          <w:rFonts w:cstheme="minorHAnsi"/>
          <w:b/>
          <w:color w:val="auto"/>
          <w:spacing w:val="-2"/>
          <w:szCs w:val="20"/>
          <w:u w:val="thick"/>
        </w:rPr>
        <w:t>AGENDA</w:t>
      </w:r>
    </w:p>
    <w:p w14:paraId="6F925CB0" w14:textId="77777777" w:rsidR="0079715E" w:rsidRPr="00B71F00" w:rsidRDefault="0079715E"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5CFABB0E" w14:textId="4B5B6EE4" w:rsidR="0079715E" w:rsidRPr="00B71F00" w:rsidRDefault="00705656" w:rsidP="00B71F00">
      <w:pPr>
        <w:pStyle w:val="paragraph"/>
        <w:spacing w:before="0" w:beforeAutospacing="0" w:after="0" w:afterAutospacing="0"/>
        <w:ind w:left="360"/>
        <w:textAlignment w:val="baseline"/>
        <w:rPr>
          <w:rStyle w:val="normaltextrun"/>
          <w:rFonts w:asciiTheme="minorHAnsi" w:hAnsiTheme="minorHAnsi" w:cstheme="minorHAnsi"/>
          <w:b/>
          <w:sz w:val="20"/>
          <w:szCs w:val="20"/>
        </w:rPr>
      </w:pPr>
      <w:r w:rsidRPr="00B71F00">
        <w:rPr>
          <w:rStyle w:val="normaltextrun"/>
          <w:rFonts w:asciiTheme="minorHAnsi" w:hAnsiTheme="minorHAnsi" w:cstheme="minorHAnsi"/>
          <w:b/>
          <w:sz w:val="20"/>
          <w:szCs w:val="20"/>
        </w:rPr>
        <w:t xml:space="preserve">3.    Consideration of the Minutes of the </w:t>
      </w:r>
      <w:r w:rsidR="00ED01C6" w:rsidRPr="00B71F00">
        <w:rPr>
          <w:rStyle w:val="normaltextrun"/>
          <w:rFonts w:asciiTheme="minorHAnsi" w:hAnsiTheme="minorHAnsi" w:cstheme="minorHAnsi"/>
          <w:b/>
          <w:sz w:val="20"/>
          <w:szCs w:val="20"/>
        </w:rPr>
        <w:t>Business Licens</w:t>
      </w:r>
      <w:r w:rsidRPr="00B71F00">
        <w:rPr>
          <w:rStyle w:val="normaltextrun"/>
          <w:rFonts w:asciiTheme="minorHAnsi" w:hAnsiTheme="minorHAnsi" w:cstheme="minorHAnsi"/>
          <w:b/>
          <w:sz w:val="20"/>
          <w:szCs w:val="20"/>
        </w:rPr>
        <w:t xml:space="preserve">e Board Hearing on </w:t>
      </w:r>
      <w:r w:rsidR="006D674D" w:rsidRPr="00B71F00">
        <w:rPr>
          <w:rStyle w:val="normaltextrun"/>
          <w:rFonts w:asciiTheme="minorHAnsi" w:hAnsiTheme="minorHAnsi" w:cstheme="minorHAnsi"/>
          <w:b/>
          <w:sz w:val="20"/>
          <w:szCs w:val="20"/>
        </w:rPr>
        <w:t>May 20</w:t>
      </w:r>
      <w:r w:rsidRPr="00B71F00">
        <w:rPr>
          <w:rStyle w:val="normaltextrun"/>
          <w:rFonts w:asciiTheme="minorHAnsi" w:hAnsiTheme="minorHAnsi" w:cstheme="minorHAnsi"/>
          <w:b/>
          <w:sz w:val="20"/>
          <w:szCs w:val="20"/>
        </w:rPr>
        <w:t>, 2026.</w:t>
      </w:r>
    </w:p>
    <w:p w14:paraId="56A0C60B" w14:textId="77777777" w:rsidR="0079715E" w:rsidRPr="00B71F00" w:rsidRDefault="0079715E" w:rsidP="0079715E">
      <w:pPr>
        <w:pStyle w:val="paragraph"/>
        <w:spacing w:before="0" w:beforeAutospacing="0" w:after="0" w:afterAutospacing="0"/>
        <w:textAlignment w:val="baseline"/>
        <w:rPr>
          <w:rStyle w:val="normaltextrun"/>
          <w:rFonts w:asciiTheme="minorHAnsi" w:hAnsiTheme="minorHAnsi" w:cstheme="minorHAnsi"/>
          <w:color w:val="000000"/>
          <w:sz w:val="20"/>
          <w:szCs w:val="20"/>
          <w:shd w:val="clear" w:color="auto" w:fill="FFFFFF"/>
        </w:rPr>
      </w:pPr>
    </w:p>
    <w:p w14:paraId="382C536B" w14:textId="384216C8" w:rsidR="004C3EA4" w:rsidRPr="00B71F00" w:rsidRDefault="004C3EA4" w:rsidP="004C3EA4">
      <w:pPr>
        <w:ind w:right="54"/>
        <w:rPr>
          <w:rFonts w:cstheme="minorHAnsi"/>
          <w:b/>
          <w:caps/>
          <w:color w:val="auto"/>
          <w:szCs w:val="20"/>
          <w:u w:val="thick"/>
        </w:rPr>
      </w:pPr>
      <w:r w:rsidRPr="00B71F00">
        <w:rPr>
          <w:rFonts w:cstheme="minorHAnsi"/>
          <w:b/>
          <w:caps/>
          <w:color w:val="auto"/>
          <w:szCs w:val="20"/>
          <w:u w:val="thick"/>
        </w:rPr>
        <w:t>SPEAKERS</w:t>
      </w:r>
    </w:p>
    <w:p w14:paraId="087B5A52" w14:textId="7BA03BE8" w:rsidR="00705656" w:rsidRPr="00B71F00" w:rsidRDefault="00705656" w:rsidP="004C3EA4">
      <w:pPr>
        <w:ind w:right="54"/>
        <w:rPr>
          <w:rFonts w:cstheme="minorHAnsi"/>
          <w:bCs/>
          <w:color w:val="auto"/>
          <w:spacing w:val="-2"/>
          <w:szCs w:val="20"/>
          <w:u w:val="single"/>
        </w:rPr>
      </w:pPr>
    </w:p>
    <w:p w14:paraId="75048EC1" w14:textId="3153657F" w:rsidR="001831FD"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None</w:t>
      </w:r>
    </w:p>
    <w:p w14:paraId="26E6F5DF" w14:textId="77777777"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54AF9759" w14:textId="6AF7A1D2"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b/>
          <w:bCs/>
          <w:sz w:val="20"/>
          <w:szCs w:val="20"/>
          <w:u w:val="single"/>
        </w:rPr>
      </w:pPr>
      <w:r w:rsidRPr="00B71F00">
        <w:rPr>
          <w:rStyle w:val="normaltextrun"/>
          <w:rFonts w:asciiTheme="minorHAnsi" w:hAnsiTheme="minorHAnsi" w:cstheme="minorHAnsi"/>
          <w:b/>
          <w:bCs/>
          <w:sz w:val="20"/>
          <w:szCs w:val="20"/>
          <w:u w:val="single"/>
        </w:rPr>
        <w:t>BOARD MEMBERS’ ACTION</w:t>
      </w:r>
    </w:p>
    <w:p w14:paraId="092C1745" w14:textId="5BD64FD8"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Motion to set the Agenda and approval of Consent Agenda.</w:t>
      </w:r>
    </w:p>
    <w:p w14:paraId="00C296CA" w14:textId="77777777"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2A109A05" w14:textId="0E293A4F"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 xml:space="preserve">Motion: </w:t>
      </w:r>
      <w:r w:rsidR="006D674D" w:rsidRPr="00B71F00">
        <w:rPr>
          <w:rStyle w:val="normaltextrun"/>
          <w:rFonts w:asciiTheme="minorHAnsi" w:hAnsiTheme="minorHAnsi" w:cstheme="minorHAnsi"/>
          <w:sz w:val="20"/>
          <w:szCs w:val="20"/>
        </w:rPr>
        <w:t>Chaput/Second: Wong</w:t>
      </w:r>
    </w:p>
    <w:p w14:paraId="34C6463B" w14:textId="77777777" w:rsidR="00DA695C" w:rsidRPr="00B71F00" w:rsidRDefault="00DA695C" w:rsidP="00DA695C">
      <w:pPr>
        <w:pStyle w:val="paragraph"/>
        <w:spacing w:before="0" w:beforeAutospacing="0" w:after="0" w:afterAutospacing="0"/>
        <w:textAlignment w:val="baseline"/>
        <w:rPr>
          <w:rStyle w:val="normaltextrun"/>
          <w:rFonts w:asciiTheme="minorHAnsi" w:hAnsiTheme="minorHAnsi" w:cstheme="minorHAnsi"/>
          <w:sz w:val="20"/>
          <w:szCs w:val="20"/>
        </w:rPr>
      </w:pPr>
    </w:p>
    <w:p w14:paraId="35811396" w14:textId="77777777" w:rsidR="00DA695C" w:rsidRPr="00B71F00" w:rsidRDefault="00DA695C" w:rsidP="00DA695C">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The motion carried.</w:t>
      </w:r>
    </w:p>
    <w:p w14:paraId="56D5748D" w14:textId="77777777" w:rsidR="00DA695C" w:rsidRPr="00B71F00" w:rsidRDefault="00DA695C"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13599382" w14:textId="77777777"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545A5C06" w14:textId="77777777" w:rsidR="00705656" w:rsidRPr="00B71F00" w:rsidRDefault="00705656" w:rsidP="0079715E">
      <w:pPr>
        <w:pStyle w:val="paragraph"/>
        <w:spacing w:before="0" w:beforeAutospacing="0" w:after="0" w:afterAutospacing="0"/>
        <w:textAlignment w:val="baseline"/>
        <w:rPr>
          <w:rStyle w:val="normaltextrun"/>
          <w:rFonts w:asciiTheme="minorHAnsi" w:hAnsiTheme="minorHAnsi" w:cstheme="minorHAnsi"/>
          <w:sz w:val="20"/>
          <w:szCs w:val="20"/>
        </w:rPr>
      </w:pPr>
    </w:p>
    <w:p w14:paraId="5B78DC1F" w14:textId="77777777" w:rsidR="00ED01C6" w:rsidRPr="00B71F00" w:rsidRDefault="00ED01C6" w:rsidP="00ED01C6">
      <w:pPr>
        <w:ind w:left="3357" w:right="3338"/>
        <w:jc w:val="center"/>
        <w:rPr>
          <w:rFonts w:cstheme="minorHAnsi"/>
          <w:b/>
          <w:color w:val="auto"/>
          <w:spacing w:val="-2"/>
          <w:szCs w:val="20"/>
          <w:u w:val="thick"/>
        </w:rPr>
      </w:pPr>
      <w:r w:rsidRPr="00B71F00">
        <w:rPr>
          <w:rFonts w:cstheme="minorHAnsi"/>
          <w:b/>
          <w:color w:val="auto"/>
          <w:szCs w:val="20"/>
          <w:u w:val="thick"/>
        </w:rPr>
        <w:t>REGULAR</w:t>
      </w:r>
      <w:r w:rsidRPr="00B71F00">
        <w:rPr>
          <w:rFonts w:cstheme="minorHAnsi"/>
          <w:b/>
          <w:color w:val="auto"/>
          <w:spacing w:val="-10"/>
          <w:szCs w:val="20"/>
          <w:u w:val="thick"/>
        </w:rPr>
        <w:t xml:space="preserve"> </w:t>
      </w:r>
      <w:r w:rsidRPr="00B71F00">
        <w:rPr>
          <w:rFonts w:cstheme="minorHAnsi"/>
          <w:b/>
          <w:color w:val="auto"/>
          <w:spacing w:val="-2"/>
          <w:szCs w:val="20"/>
          <w:u w:val="thick"/>
        </w:rPr>
        <w:t>AGENDA</w:t>
      </w:r>
    </w:p>
    <w:p w14:paraId="46A175AA" w14:textId="77777777" w:rsidR="00ED01C6" w:rsidRPr="00B71F00" w:rsidRDefault="00ED01C6" w:rsidP="00ED01C6">
      <w:pPr>
        <w:pStyle w:val="paragraph"/>
        <w:spacing w:before="0" w:beforeAutospacing="0" w:after="0" w:afterAutospacing="0"/>
        <w:textAlignment w:val="baseline"/>
        <w:rPr>
          <w:rStyle w:val="normaltextrun"/>
          <w:rFonts w:asciiTheme="minorHAnsi" w:hAnsiTheme="minorHAnsi" w:cstheme="minorHAnsi"/>
          <w:sz w:val="20"/>
          <w:szCs w:val="20"/>
        </w:rPr>
      </w:pPr>
    </w:p>
    <w:p w14:paraId="3B2BE3E2" w14:textId="388CBC4A" w:rsidR="00ED01C6" w:rsidRPr="00B71F00" w:rsidRDefault="00106A5D" w:rsidP="00B71F00">
      <w:pPr>
        <w:pStyle w:val="paragraph"/>
        <w:spacing w:before="0" w:beforeAutospacing="0" w:after="0" w:afterAutospacing="0"/>
        <w:ind w:left="360"/>
        <w:textAlignment w:val="baseline"/>
        <w:rPr>
          <w:rStyle w:val="normaltextrun"/>
          <w:rFonts w:asciiTheme="minorHAnsi" w:hAnsiTheme="minorHAnsi" w:cstheme="minorHAnsi"/>
          <w:b/>
          <w:sz w:val="20"/>
          <w:szCs w:val="20"/>
        </w:rPr>
      </w:pPr>
      <w:r w:rsidRPr="00B71F00">
        <w:rPr>
          <w:rStyle w:val="normaltextrun"/>
          <w:rFonts w:asciiTheme="minorHAnsi" w:hAnsiTheme="minorHAnsi" w:cstheme="minorHAnsi"/>
          <w:b/>
          <w:sz w:val="20"/>
          <w:szCs w:val="20"/>
        </w:rPr>
        <w:t xml:space="preserve"> 4a</w:t>
      </w:r>
      <w:r w:rsidRPr="00B71F00">
        <w:rPr>
          <w:rStyle w:val="normaltextrun"/>
          <w:rFonts w:asciiTheme="minorHAnsi" w:hAnsiTheme="minorHAnsi" w:cstheme="minorHAnsi"/>
          <w:b/>
          <w:sz w:val="20"/>
          <w:szCs w:val="20"/>
        </w:rPr>
        <w:tab/>
        <w:t xml:space="preserve"> </w:t>
      </w:r>
      <w:r w:rsidR="00705656" w:rsidRPr="00B71F00">
        <w:rPr>
          <w:rStyle w:val="normaltextrun"/>
          <w:rFonts w:asciiTheme="minorHAnsi" w:hAnsiTheme="minorHAnsi" w:cstheme="minorHAnsi"/>
          <w:b/>
          <w:sz w:val="20"/>
          <w:szCs w:val="20"/>
        </w:rPr>
        <w:t xml:space="preserve">Business </w:t>
      </w:r>
      <w:r w:rsidRPr="00B71F00">
        <w:rPr>
          <w:rStyle w:val="normaltextrun"/>
          <w:rFonts w:asciiTheme="minorHAnsi" w:hAnsiTheme="minorHAnsi" w:cstheme="minorHAnsi"/>
          <w:b/>
          <w:sz w:val="20"/>
          <w:szCs w:val="20"/>
        </w:rPr>
        <w:t>License</w:t>
      </w:r>
      <w:r w:rsidR="00ED01C6" w:rsidRPr="00B71F00">
        <w:rPr>
          <w:rStyle w:val="normaltextrun"/>
          <w:rFonts w:asciiTheme="minorHAnsi" w:hAnsiTheme="minorHAnsi" w:cstheme="minorHAnsi"/>
          <w:b/>
          <w:sz w:val="20"/>
          <w:szCs w:val="20"/>
        </w:rPr>
        <w:t>:</w:t>
      </w:r>
      <w:r w:rsidR="00ED01C6" w:rsidRPr="00B71F00">
        <w:rPr>
          <w:rStyle w:val="normaltextrun"/>
          <w:rFonts w:asciiTheme="minorHAnsi" w:hAnsiTheme="minorHAnsi" w:cstheme="minorHAnsi"/>
          <w:b/>
          <w:sz w:val="20"/>
          <w:szCs w:val="20"/>
        </w:rPr>
        <w:tab/>
      </w:r>
      <w:r w:rsidRPr="00B71F00">
        <w:rPr>
          <w:rStyle w:val="normaltextrun"/>
          <w:rFonts w:asciiTheme="minorHAnsi" w:hAnsiTheme="minorHAnsi" w:cstheme="minorHAnsi"/>
          <w:b/>
          <w:sz w:val="20"/>
          <w:szCs w:val="20"/>
        </w:rPr>
        <w:t xml:space="preserve">Temporary Event </w:t>
      </w:r>
    </w:p>
    <w:p w14:paraId="1DD228E0" w14:textId="7A6A60DE" w:rsidR="00ED01C6" w:rsidRPr="00B71F00" w:rsidRDefault="00106A5D" w:rsidP="00B71F00">
      <w:pPr>
        <w:pStyle w:val="paragraph"/>
        <w:spacing w:before="0" w:beforeAutospacing="0" w:after="0" w:afterAutospacing="0"/>
        <w:ind w:firstLine="360"/>
        <w:textAlignment w:val="baseline"/>
        <w:rPr>
          <w:rStyle w:val="normaltextrun"/>
          <w:rFonts w:asciiTheme="minorHAnsi" w:hAnsiTheme="minorHAnsi" w:cstheme="minorHAnsi"/>
          <w:b/>
          <w:sz w:val="20"/>
          <w:szCs w:val="20"/>
        </w:rPr>
      </w:pPr>
      <w:r w:rsidRPr="00B71F00">
        <w:rPr>
          <w:rStyle w:val="normaltextrun"/>
          <w:rFonts w:asciiTheme="minorHAnsi" w:hAnsiTheme="minorHAnsi" w:cstheme="minorHAnsi"/>
          <w:b/>
          <w:sz w:val="20"/>
          <w:szCs w:val="20"/>
        </w:rPr>
        <w:t xml:space="preserve">         Applicant</w:t>
      </w:r>
      <w:r w:rsidR="00ED01C6" w:rsidRPr="00B71F00">
        <w:rPr>
          <w:rStyle w:val="normaltextrun"/>
          <w:rFonts w:asciiTheme="minorHAnsi" w:hAnsiTheme="minorHAnsi" w:cstheme="minorHAnsi"/>
          <w:b/>
          <w:sz w:val="20"/>
          <w:szCs w:val="20"/>
        </w:rPr>
        <w:t>:</w:t>
      </w:r>
      <w:r w:rsidR="00ED01C6" w:rsidRPr="00B71F00">
        <w:rPr>
          <w:rStyle w:val="normaltextrun"/>
          <w:rFonts w:asciiTheme="minorHAnsi" w:hAnsiTheme="minorHAnsi" w:cstheme="minorHAnsi"/>
          <w:b/>
          <w:sz w:val="20"/>
          <w:szCs w:val="20"/>
        </w:rPr>
        <w:tab/>
      </w:r>
      <w:r w:rsidR="00ED01C6" w:rsidRPr="00B71F00">
        <w:rPr>
          <w:rStyle w:val="normaltextrun"/>
          <w:rFonts w:asciiTheme="minorHAnsi" w:hAnsiTheme="minorHAnsi" w:cstheme="minorHAnsi"/>
          <w:b/>
          <w:sz w:val="20"/>
          <w:szCs w:val="20"/>
        </w:rPr>
        <w:tab/>
      </w:r>
      <w:r w:rsidRPr="00B71F00">
        <w:rPr>
          <w:rStyle w:val="normaltextrun"/>
          <w:rFonts w:asciiTheme="minorHAnsi" w:hAnsiTheme="minorHAnsi" w:cstheme="minorHAnsi"/>
          <w:b/>
          <w:sz w:val="20"/>
          <w:szCs w:val="20"/>
        </w:rPr>
        <w:t>Alex Fernandez, Chief Operating Officer</w:t>
      </w:r>
    </w:p>
    <w:p w14:paraId="2276CFB3" w14:textId="6A1EFC9E" w:rsidR="00ED01C6" w:rsidRPr="00B71F00" w:rsidRDefault="00106A5D" w:rsidP="00ED01C6">
      <w:pPr>
        <w:pStyle w:val="paragraph"/>
        <w:spacing w:before="0" w:beforeAutospacing="0" w:after="0" w:afterAutospacing="0"/>
        <w:ind w:left="720"/>
        <w:textAlignment w:val="baseline"/>
        <w:rPr>
          <w:rFonts w:asciiTheme="minorHAnsi" w:hAnsiTheme="minorHAnsi" w:cstheme="minorHAnsi"/>
          <w:sz w:val="20"/>
          <w:szCs w:val="20"/>
        </w:rPr>
      </w:pPr>
      <w:r w:rsidRPr="00B71F00">
        <w:rPr>
          <w:rStyle w:val="normaltextrun"/>
          <w:rFonts w:asciiTheme="minorHAnsi" w:hAnsiTheme="minorHAnsi" w:cstheme="minorHAnsi"/>
          <w:sz w:val="20"/>
          <w:szCs w:val="20"/>
        </w:rPr>
        <w:t xml:space="preserve"> </w:t>
      </w:r>
      <w:r w:rsidR="00ED01C6" w:rsidRPr="00B71F00">
        <w:rPr>
          <w:rStyle w:val="normaltextrun"/>
          <w:rFonts w:asciiTheme="minorHAnsi" w:hAnsiTheme="minorHAnsi" w:cstheme="minorHAnsi"/>
          <w:sz w:val="20"/>
          <w:szCs w:val="20"/>
        </w:rPr>
        <w:t xml:space="preserve">Location: </w:t>
      </w:r>
      <w:r w:rsidR="00ED01C6" w:rsidRPr="00B71F00">
        <w:rPr>
          <w:rFonts w:asciiTheme="minorHAnsi" w:hAnsiTheme="minorHAnsi" w:cstheme="minorHAnsi"/>
          <w:sz w:val="20"/>
          <w:szCs w:val="20"/>
        </w:rPr>
        <w:tab/>
      </w:r>
      <w:r w:rsidR="00ED01C6" w:rsidRPr="00B71F00">
        <w:rPr>
          <w:rFonts w:asciiTheme="minorHAnsi" w:hAnsiTheme="minorHAnsi" w:cstheme="minorHAnsi"/>
          <w:sz w:val="20"/>
          <w:szCs w:val="20"/>
        </w:rPr>
        <w:tab/>
      </w:r>
      <w:r w:rsidRPr="00B71F00">
        <w:rPr>
          <w:rFonts w:asciiTheme="minorHAnsi" w:hAnsiTheme="minorHAnsi" w:cstheme="minorHAnsi"/>
          <w:sz w:val="20"/>
          <w:szCs w:val="20"/>
        </w:rPr>
        <w:t>86 Canada Road, Woodside, CA</w:t>
      </w:r>
    </w:p>
    <w:p w14:paraId="430AD3F4" w14:textId="58E5FEE9" w:rsidR="00ED01C6" w:rsidRPr="00B71F00" w:rsidRDefault="006D674D" w:rsidP="00ED01C6">
      <w:pPr>
        <w:pStyle w:val="paragraph"/>
        <w:spacing w:before="0" w:beforeAutospacing="0" w:after="0" w:afterAutospacing="0"/>
        <w:ind w:left="720"/>
        <w:textAlignment w:val="baseline"/>
        <w:rPr>
          <w:rFonts w:asciiTheme="minorHAnsi" w:hAnsiTheme="minorHAnsi" w:cstheme="minorHAnsi"/>
          <w:sz w:val="20"/>
          <w:szCs w:val="20"/>
        </w:rPr>
      </w:pPr>
      <w:r w:rsidRPr="00B71F00">
        <w:rPr>
          <w:rFonts w:asciiTheme="minorHAnsi" w:hAnsiTheme="minorHAnsi" w:cstheme="minorHAnsi"/>
          <w:sz w:val="20"/>
          <w:szCs w:val="20"/>
        </w:rPr>
        <w:t xml:space="preserve"> </w:t>
      </w:r>
      <w:r w:rsidR="00ED01C6" w:rsidRPr="00B71F00">
        <w:rPr>
          <w:rFonts w:asciiTheme="minorHAnsi" w:hAnsiTheme="minorHAnsi" w:cstheme="minorHAnsi"/>
          <w:sz w:val="20"/>
          <w:szCs w:val="20"/>
        </w:rPr>
        <w:tab/>
      </w:r>
    </w:p>
    <w:p w14:paraId="51952703" w14:textId="40A3DE25" w:rsidR="00106A5D" w:rsidRPr="00B71F00" w:rsidRDefault="00106A5D" w:rsidP="00ED01C6">
      <w:pPr>
        <w:pStyle w:val="paragraph"/>
        <w:spacing w:before="0" w:beforeAutospacing="0" w:after="0" w:afterAutospacing="0"/>
        <w:ind w:left="720"/>
        <w:textAlignment w:val="baseline"/>
        <w:rPr>
          <w:rFonts w:asciiTheme="minorHAnsi" w:hAnsiTheme="minorHAnsi" w:cstheme="minorHAnsi"/>
          <w:sz w:val="20"/>
          <w:szCs w:val="20"/>
        </w:rPr>
      </w:pPr>
      <w:r w:rsidRPr="00B71F00">
        <w:rPr>
          <w:rFonts w:asciiTheme="minorHAnsi" w:hAnsiTheme="minorHAnsi" w:cstheme="minorHAnsi"/>
          <w:sz w:val="20"/>
          <w:szCs w:val="20"/>
        </w:rPr>
        <w:t xml:space="preserve">  DBA:</w:t>
      </w:r>
      <w:r w:rsidRPr="00B71F00">
        <w:rPr>
          <w:rFonts w:asciiTheme="minorHAnsi" w:hAnsiTheme="minorHAnsi" w:cstheme="minorHAnsi"/>
          <w:sz w:val="20"/>
          <w:szCs w:val="20"/>
        </w:rPr>
        <w:tab/>
      </w:r>
      <w:r w:rsidRPr="00B71F00">
        <w:rPr>
          <w:rFonts w:asciiTheme="minorHAnsi" w:hAnsiTheme="minorHAnsi" w:cstheme="minorHAnsi"/>
          <w:sz w:val="20"/>
          <w:szCs w:val="20"/>
        </w:rPr>
        <w:tab/>
      </w:r>
      <w:r w:rsidRPr="00B71F00">
        <w:rPr>
          <w:rFonts w:asciiTheme="minorHAnsi" w:hAnsiTheme="minorHAnsi" w:cstheme="minorHAnsi"/>
          <w:sz w:val="20"/>
          <w:szCs w:val="20"/>
        </w:rPr>
        <w:tab/>
        <w:t>Filoli Center, Historic Museum and Garden</w:t>
      </w:r>
    </w:p>
    <w:p w14:paraId="11720DE3" w14:textId="77777777" w:rsidR="00ED01C6" w:rsidRPr="00B71F00" w:rsidRDefault="00ED01C6" w:rsidP="00ED01C6">
      <w:pPr>
        <w:pStyle w:val="paragraph"/>
        <w:spacing w:before="0" w:beforeAutospacing="0" w:after="0" w:afterAutospacing="0"/>
        <w:textAlignment w:val="baseline"/>
        <w:rPr>
          <w:rStyle w:val="normaltextrun"/>
          <w:rFonts w:asciiTheme="minorHAnsi" w:hAnsiTheme="minorHAnsi" w:cstheme="minorHAnsi"/>
          <w:sz w:val="20"/>
          <w:szCs w:val="20"/>
        </w:rPr>
      </w:pPr>
    </w:p>
    <w:p w14:paraId="03DD3AB3" w14:textId="77777777" w:rsidR="00ED01C6" w:rsidRPr="00B71F00" w:rsidRDefault="00ED01C6" w:rsidP="00ED01C6">
      <w:pPr>
        <w:pStyle w:val="paragraph"/>
        <w:spacing w:before="0" w:beforeAutospacing="0" w:after="0" w:afterAutospacing="0"/>
        <w:textAlignment w:val="baseline"/>
        <w:rPr>
          <w:rStyle w:val="normaltextrun"/>
          <w:rFonts w:asciiTheme="minorHAnsi" w:hAnsiTheme="minorHAnsi" w:cstheme="minorHAnsi"/>
          <w:color w:val="000000"/>
          <w:sz w:val="20"/>
          <w:szCs w:val="20"/>
          <w:shd w:val="clear" w:color="auto" w:fill="FFFFFF"/>
        </w:rPr>
      </w:pPr>
    </w:p>
    <w:p w14:paraId="1225C6A7" w14:textId="77777777" w:rsidR="006D674D" w:rsidRPr="00B71F00" w:rsidRDefault="006D674D" w:rsidP="00ED01C6">
      <w:pPr>
        <w:ind w:right="54"/>
        <w:rPr>
          <w:rFonts w:cstheme="minorHAnsi"/>
          <w:b/>
          <w:caps/>
          <w:color w:val="auto"/>
          <w:szCs w:val="20"/>
          <w:u w:val="thick"/>
        </w:rPr>
      </w:pPr>
    </w:p>
    <w:p w14:paraId="5921A145" w14:textId="6B0DF967" w:rsidR="00ED01C6" w:rsidRPr="00B71F00" w:rsidRDefault="00ED01C6" w:rsidP="00ED01C6">
      <w:pPr>
        <w:ind w:right="54"/>
        <w:rPr>
          <w:rFonts w:cstheme="minorHAnsi"/>
          <w:b/>
          <w:color w:val="auto"/>
          <w:spacing w:val="-2"/>
          <w:szCs w:val="20"/>
        </w:rPr>
      </w:pPr>
      <w:r w:rsidRPr="00B71F00">
        <w:rPr>
          <w:rFonts w:cstheme="minorHAnsi"/>
          <w:b/>
          <w:caps/>
          <w:color w:val="auto"/>
          <w:szCs w:val="20"/>
          <w:u w:val="thick"/>
        </w:rPr>
        <w:t>SPEAKERS</w:t>
      </w:r>
    </w:p>
    <w:p w14:paraId="7A34AF67" w14:textId="77777777" w:rsidR="00ED01C6" w:rsidRPr="00B71F00" w:rsidRDefault="00ED01C6" w:rsidP="00ED01C6">
      <w:pPr>
        <w:pStyle w:val="paragraph"/>
        <w:spacing w:before="0" w:beforeAutospacing="0" w:after="0" w:afterAutospacing="0"/>
        <w:textAlignment w:val="baseline"/>
        <w:rPr>
          <w:rStyle w:val="normaltextrun"/>
          <w:rFonts w:asciiTheme="minorHAnsi" w:hAnsiTheme="minorHAnsi" w:cstheme="minorHAnsi"/>
          <w:sz w:val="20"/>
          <w:szCs w:val="20"/>
        </w:rPr>
      </w:pPr>
    </w:p>
    <w:p w14:paraId="547B521A" w14:textId="3EF37112" w:rsidR="00106A5D" w:rsidRPr="00B71F00" w:rsidRDefault="006D674D" w:rsidP="00ED01C6">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Alex Fernandez, Applicant</w:t>
      </w:r>
    </w:p>
    <w:p w14:paraId="781CF962" w14:textId="77777777" w:rsidR="00106A5D" w:rsidRPr="00B71F00" w:rsidRDefault="00106A5D" w:rsidP="00ED01C6">
      <w:pPr>
        <w:pStyle w:val="paragraph"/>
        <w:spacing w:before="0" w:beforeAutospacing="0" w:after="0" w:afterAutospacing="0"/>
        <w:textAlignment w:val="baseline"/>
        <w:rPr>
          <w:rStyle w:val="normaltextrun"/>
          <w:rFonts w:asciiTheme="minorHAnsi" w:hAnsiTheme="minorHAnsi" w:cstheme="minorHAnsi"/>
          <w:sz w:val="20"/>
          <w:szCs w:val="20"/>
        </w:rPr>
      </w:pPr>
    </w:p>
    <w:p w14:paraId="086604F1" w14:textId="77777777" w:rsidR="00106A5D" w:rsidRPr="00B71F00" w:rsidRDefault="00106A5D" w:rsidP="00106A5D">
      <w:pPr>
        <w:pStyle w:val="paragraph"/>
        <w:spacing w:before="0" w:beforeAutospacing="0" w:after="0" w:afterAutospacing="0"/>
        <w:textAlignment w:val="baseline"/>
        <w:rPr>
          <w:rStyle w:val="normaltextrun"/>
          <w:rFonts w:asciiTheme="minorHAnsi" w:hAnsiTheme="minorHAnsi" w:cstheme="minorHAnsi"/>
          <w:b/>
          <w:bCs/>
          <w:sz w:val="20"/>
          <w:szCs w:val="20"/>
          <w:u w:val="single"/>
        </w:rPr>
      </w:pPr>
      <w:r w:rsidRPr="00B71F00">
        <w:rPr>
          <w:rStyle w:val="normaltextrun"/>
          <w:rFonts w:asciiTheme="minorHAnsi" w:hAnsiTheme="minorHAnsi" w:cstheme="minorHAnsi"/>
          <w:b/>
          <w:bCs/>
          <w:sz w:val="20"/>
          <w:szCs w:val="20"/>
          <w:u w:val="single"/>
        </w:rPr>
        <w:t>BOARD MEMBERS’ ACTION</w:t>
      </w:r>
    </w:p>
    <w:p w14:paraId="4CD857E8" w14:textId="3E0ECA03" w:rsidR="00106A5D" w:rsidRPr="00B71F00" w:rsidRDefault="00DA695C" w:rsidP="00106A5D">
      <w:pPr>
        <w:pStyle w:val="paragraph"/>
        <w:spacing w:before="0" w:beforeAutospacing="0" w:after="0" w:afterAutospacing="0"/>
        <w:textAlignment w:val="baseline"/>
        <w:rPr>
          <w:rFonts w:asciiTheme="minorHAnsi" w:hAnsiTheme="minorHAnsi" w:cstheme="minorHAnsi"/>
          <w:sz w:val="20"/>
          <w:szCs w:val="20"/>
        </w:rPr>
      </w:pPr>
      <w:r w:rsidRPr="00B71F00">
        <w:rPr>
          <w:rFonts w:asciiTheme="minorHAnsi" w:hAnsiTheme="minorHAnsi" w:cstheme="minorHAnsi"/>
          <w:sz w:val="20"/>
          <w:szCs w:val="20"/>
        </w:rPr>
        <w:t xml:space="preserve">Board Member </w:t>
      </w:r>
      <w:r w:rsidRPr="00B71F00">
        <w:rPr>
          <w:rFonts w:asciiTheme="minorHAnsi" w:hAnsiTheme="minorHAnsi" w:cstheme="minorHAnsi"/>
          <w:sz w:val="20"/>
          <w:szCs w:val="20"/>
        </w:rPr>
        <w:t xml:space="preserve">Waymond </w:t>
      </w:r>
      <w:r w:rsidRPr="00B71F00">
        <w:rPr>
          <w:rFonts w:asciiTheme="minorHAnsi" w:hAnsiTheme="minorHAnsi" w:cstheme="minorHAnsi"/>
          <w:sz w:val="20"/>
          <w:szCs w:val="20"/>
        </w:rPr>
        <w:t>Wong requested clarification on traffic control, food service, and restroom facilities, which were provided via supplementary application handouts. The applicant outlined contingency plans for prepackaged food/beverages in the event mobile food trailer permits are pending</w:t>
      </w:r>
      <w:r w:rsidRPr="00B71F00">
        <w:rPr>
          <w:rFonts w:asciiTheme="minorHAnsi" w:hAnsiTheme="minorHAnsi" w:cstheme="minorHAnsi"/>
          <w:sz w:val="20"/>
          <w:szCs w:val="20"/>
        </w:rPr>
        <w:t xml:space="preserve">. Waymond </w:t>
      </w:r>
      <w:r w:rsidRPr="00B71F00">
        <w:rPr>
          <w:rFonts w:asciiTheme="minorHAnsi" w:hAnsiTheme="minorHAnsi" w:cstheme="minorHAnsi"/>
          <w:sz w:val="20"/>
          <w:szCs w:val="20"/>
        </w:rPr>
        <w:t>Wong moved to approve all three temporary event applications for Filoli Center.</w:t>
      </w:r>
      <w:r w:rsidR="00F7211B" w:rsidRPr="00B71F00">
        <w:rPr>
          <w:rFonts w:asciiTheme="minorHAnsi" w:hAnsiTheme="minorHAnsi" w:cstheme="minorHAnsi"/>
          <w:sz w:val="20"/>
          <w:szCs w:val="20"/>
        </w:rPr>
        <w:t xml:space="preserve"> </w:t>
      </w:r>
      <w:r w:rsidR="00F7211B" w:rsidRPr="00B71F00">
        <w:rPr>
          <w:rFonts w:asciiTheme="minorHAnsi" w:hAnsiTheme="minorHAnsi" w:cstheme="minorHAnsi"/>
          <w:sz w:val="20"/>
          <w:szCs w:val="20"/>
        </w:rPr>
        <w:t>The motion was seconded by Deputy Chaput. A roll call vote was held, and the motion passed unanimously</w:t>
      </w:r>
      <w:r w:rsidR="00F7211B" w:rsidRPr="00B71F00">
        <w:rPr>
          <w:rFonts w:asciiTheme="minorHAnsi" w:hAnsiTheme="minorHAnsi" w:cstheme="minorHAnsi"/>
          <w:sz w:val="20"/>
          <w:szCs w:val="20"/>
        </w:rPr>
        <w:t>.</w:t>
      </w:r>
    </w:p>
    <w:p w14:paraId="7D7D6A29" w14:textId="1942B0A0" w:rsidR="00DA695C" w:rsidRPr="00B71F00" w:rsidRDefault="00DA695C" w:rsidP="00106A5D">
      <w:pPr>
        <w:pStyle w:val="paragraph"/>
        <w:spacing w:before="0" w:beforeAutospacing="0" w:after="0" w:afterAutospacing="0"/>
        <w:textAlignment w:val="baseline"/>
        <w:rPr>
          <w:rFonts w:asciiTheme="minorHAnsi" w:hAnsiTheme="minorHAnsi" w:cstheme="minorHAnsi"/>
          <w:sz w:val="20"/>
          <w:szCs w:val="20"/>
        </w:rPr>
      </w:pPr>
    </w:p>
    <w:p w14:paraId="072226D2" w14:textId="6CDB0B42" w:rsidR="00106A5D" w:rsidRPr="00B71F00" w:rsidRDefault="00106A5D" w:rsidP="00106A5D">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Motion: Wong/Second</w:t>
      </w:r>
      <w:r w:rsidR="00DA695C" w:rsidRPr="00B71F00">
        <w:rPr>
          <w:rStyle w:val="normaltextrun"/>
          <w:rFonts w:asciiTheme="minorHAnsi" w:hAnsiTheme="minorHAnsi" w:cstheme="minorHAnsi"/>
          <w:sz w:val="20"/>
          <w:szCs w:val="20"/>
        </w:rPr>
        <w:t>:</w:t>
      </w:r>
      <w:r w:rsidRPr="00B71F00">
        <w:rPr>
          <w:rStyle w:val="normaltextrun"/>
          <w:rFonts w:asciiTheme="minorHAnsi" w:hAnsiTheme="minorHAnsi" w:cstheme="minorHAnsi"/>
          <w:sz w:val="20"/>
          <w:szCs w:val="20"/>
        </w:rPr>
        <w:t xml:space="preserve"> Chaput</w:t>
      </w:r>
    </w:p>
    <w:p w14:paraId="335E7B67" w14:textId="77777777" w:rsidR="00106A5D" w:rsidRPr="00B71F00" w:rsidRDefault="00106A5D" w:rsidP="00106A5D">
      <w:pPr>
        <w:pStyle w:val="paragraph"/>
        <w:spacing w:before="0" w:beforeAutospacing="0" w:after="0" w:afterAutospacing="0"/>
        <w:textAlignment w:val="baseline"/>
        <w:rPr>
          <w:rStyle w:val="normaltextrun"/>
          <w:rFonts w:asciiTheme="minorHAnsi" w:hAnsiTheme="minorHAnsi" w:cstheme="minorHAnsi"/>
          <w:sz w:val="20"/>
          <w:szCs w:val="20"/>
        </w:rPr>
      </w:pPr>
    </w:p>
    <w:p w14:paraId="4AB0DCE8" w14:textId="77777777" w:rsidR="00106A5D" w:rsidRPr="00B71F00" w:rsidRDefault="00106A5D" w:rsidP="00106A5D">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The motion carried.</w:t>
      </w:r>
    </w:p>
    <w:p w14:paraId="41F8E022" w14:textId="77777777" w:rsidR="00106A5D" w:rsidRPr="00B71F00" w:rsidRDefault="00106A5D" w:rsidP="00ED01C6">
      <w:pPr>
        <w:pStyle w:val="paragraph"/>
        <w:spacing w:before="0" w:beforeAutospacing="0" w:after="0" w:afterAutospacing="0"/>
        <w:textAlignment w:val="baseline"/>
        <w:rPr>
          <w:rStyle w:val="normaltextrun"/>
          <w:rFonts w:asciiTheme="minorHAnsi" w:hAnsiTheme="minorHAnsi" w:cstheme="minorHAnsi"/>
          <w:sz w:val="20"/>
          <w:szCs w:val="20"/>
        </w:rPr>
      </w:pPr>
    </w:p>
    <w:p w14:paraId="4700609D" w14:textId="77777777" w:rsidR="00B71F00" w:rsidRDefault="00B71F00" w:rsidP="00DA695C">
      <w:pPr>
        <w:pStyle w:val="paragraph"/>
        <w:spacing w:before="0" w:beforeAutospacing="0" w:after="0" w:afterAutospacing="0"/>
        <w:ind w:left="360"/>
        <w:textAlignment w:val="baseline"/>
        <w:rPr>
          <w:rStyle w:val="normaltextrun"/>
          <w:rFonts w:asciiTheme="minorHAnsi" w:hAnsiTheme="minorHAnsi" w:cstheme="minorHAnsi"/>
          <w:b/>
          <w:sz w:val="20"/>
          <w:szCs w:val="20"/>
        </w:rPr>
      </w:pPr>
    </w:p>
    <w:p w14:paraId="51799AEB" w14:textId="11E2DB36" w:rsidR="00DA695C" w:rsidRPr="00B71F00" w:rsidRDefault="00DA695C" w:rsidP="00DA695C">
      <w:pPr>
        <w:pStyle w:val="paragraph"/>
        <w:spacing w:before="0" w:beforeAutospacing="0" w:after="0" w:afterAutospacing="0"/>
        <w:ind w:left="360"/>
        <w:textAlignment w:val="baseline"/>
        <w:rPr>
          <w:rStyle w:val="normaltextrun"/>
          <w:rFonts w:asciiTheme="minorHAnsi" w:hAnsiTheme="minorHAnsi" w:cstheme="minorHAnsi"/>
          <w:b/>
          <w:sz w:val="20"/>
          <w:szCs w:val="20"/>
        </w:rPr>
      </w:pPr>
      <w:r w:rsidRPr="00B71F00">
        <w:rPr>
          <w:rStyle w:val="normaltextrun"/>
          <w:rFonts w:asciiTheme="minorHAnsi" w:hAnsiTheme="minorHAnsi" w:cstheme="minorHAnsi"/>
          <w:b/>
          <w:sz w:val="20"/>
          <w:szCs w:val="20"/>
        </w:rPr>
        <w:t>4</w:t>
      </w:r>
      <w:r w:rsidRPr="00B71F00">
        <w:rPr>
          <w:rStyle w:val="normaltextrun"/>
          <w:rFonts w:asciiTheme="minorHAnsi" w:hAnsiTheme="minorHAnsi" w:cstheme="minorHAnsi"/>
          <w:b/>
          <w:sz w:val="20"/>
          <w:szCs w:val="20"/>
        </w:rPr>
        <w:t>b</w:t>
      </w:r>
      <w:r w:rsidRPr="00B71F00">
        <w:rPr>
          <w:rStyle w:val="normaltextrun"/>
          <w:rFonts w:asciiTheme="minorHAnsi" w:hAnsiTheme="minorHAnsi" w:cstheme="minorHAnsi"/>
          <w:b/>
          <w:sz w:val="20"/>
          <w:szCs w:val="20"/>
        </w:rPr>
        <w:tab/>
        <w:t xml:space="preserve"> Business License:</w:t>
      </w:r>
      <w:r w:rsidRPr="00B71F00">
        <w:rPr>
          <w:rStyle w:val="normaltextrun"/>
          <w:rFonts w:asciiTheme="minorHAnsi" w:hAnsiTheme="minorHAnsi" w:cstheme="minorHAnsi"/>
          <w:b/>
          <w:sz w:val="20"/>
          <w:szCs w:val="20"/>
        </w:rPr>
        <w:tab/>
        <w:t xml:space="preserve">Temporary Event </w:t>
      </w:r>
    </w:p>
    <w:p w14:paraId="41390B01" w14:textId="4FEA7D56" w:rsidR="00DA695C" w:rsidRPr="00B71F00" w:rsidRDefault="00DA695C" w:rsidP="00DA695C">
      <w:pPr>
        <w:pStyle w:val="paragraph"/>
        <w:spacing w:before="0" w:beforeAutospacing="0" w:after="0" w:afterAutospacing="0"/>
        <w:ind w:firstLine="360"/>
        <w:textAlignment w:val="baseline"/>
        <w:rPr>
          <w:rStyle w:val="normaltextrun"/>
          <w:rFonts w:asciiTheme="minorHAnsi" w:hAnsiTheme="minorHAnsi" w:cstheme="minorHAnsi"/>
          <w:b/>
          <w:sz w:val="20"/>
          <w:szCs w:val="20"/>
        </w:rPr>
      </w:pPr>
      <w:r w:rsidRPr="00B71F00">
        <w:rPr>
          <w:rStyle w:val="normaltextrun"/>
          <w:rFonts w:asciiTheme="minorHAnsi" w:hAnsiTheme="minorHAnsi" w:cstheme="minorHAnsi"/>
          <w:b/>
          <w:sz w:val="20"/>
          <w:szCs w:val="20"/>
        </w:rPr>
        <w:t xml:space="preserve">         Applicant:</w:t>
      </w:r>
      <w:r w:rsidRPr="00B71F00">
        <w:rPr>
          <w:rStyle w:val="normaltextrun"/>
          <w:rFonts w:asciiTheme="minorHAnsi" w:hAnsiTheme="minorHAnsi" w:cstheme="minorHAnsi"/>
          <w:b/>
          <w:sz w:val="20"/>
          <w:szCs w:val="20"/>
        </w:rPr>
        <w:tab/>
      </w:r>
      <w:r w:rsidRPr="00B71F00">
        <w:rPr>
          <w:rStyle w:val="normaltextrun"/>
          <w:rFonts w:asciiTheme="minorHAnsi" w:hAnsiTheme="minorHAnsi" w:cstheme="minorHAnsi"/>
          <w:b/>
          <w:sz w:val="20"/>
          <w:szCs w:val="20"/>
        </w:rPr>
        <w:tab/>
      </w:r>
      <w:r w:rsidRPr="00B71F00">
        <w:rPr>
          <w:rStyle w:val="normaltextrun"/>
          <w:rFonts w:asciiTheme="minorHAnsi" w:hAnsiTheme="minorHAnsi" w:cstheme="minorHAnsi"/>
          <w:b/>
          <w:sz w:val="20"/>
          <w:szCs w:val="20"/>
        </w:rPr>
        <w:t>Nick Scapino</w:t>
      </w:r>
    </w:p>
    <w:p w14:paraId="4467F2D7" w14:textId="38209180" w:rsidR="00DA695C" w:rsidRPr="00B71F00" w:rsidRDefault="00DA695C" w:rsidP="00DA695C">
      <w:pPr>
        <w:pStyle w:val="paragraph"/>
        <w:spacing w:before="0" w:beforeAutospacing="0" w:after="0" w:afterAutospacing="0"/>
        <w:ind w:left="720"/>
        <w:textAlignment w:val="baseline"/>
        <w:rPr>
          <w:rFonts w:asciiTheme="minorHAnsi" w:hAnsiTheme="minorHAnsi" w:cstheme="minorHAnsi"/>
          <w:sz w:val="20"/>
          <w:szCs w:val="20"/>
        </w:rPr>
      </w:pPr>
      <w:r w:rsidRPr="00B71F00">
        <w:rPr>
          <w:rStyle w:val="normaltextrun"/>
          <w:rFonts w:asciiTheme="minorHAnsi" w:hAnsiTheme="minorHAnsi" w:cstheme="minorHAnsi"/>
          <w:sz w:val="20"/>
          <w:szCs w:val="20"/>
        </w:rPr>
        <w:t xml:space="preserve"> Location: </w:t>
      </w:r>
      <w:r w:rsidRPr="00B71F00">
        <w:rPr>
          <w:rFonts w:asciiTheme="minorHAnsi" w:hAnsiTheme="minorHAnsi" w:cstheme="minorHAnsi"/>
          <w:sz w:val="20"/>
          <w:szCs w:val="20"/>
        </w:rPr>
        <w:tab/>
      </w:r>
      <w:r w:rsidRPr="00B71F00">
        <w:rPr>
          <w:rFonts w:asciiTheme="minorHAnsi" w:hAnsiTheme="minorHAnsi" w:cstheme="minorHAnsi"/>
          <w:sz w:val="20"/>
          <w:szCs w:val="20"/>
        </w:rPr>
        <w:tab/>
      </w:r>
      <w:r w:rsidRPr="00B71F00">
        <w:rPr>
          <w:rFonts w:asciiTheme="minorHAnsi" w:hAnsiTheme="minorHAnsi" w:cstheme="minorHAnsi"/>
          <w:sz w:val="20"/>
          <w:szCs w:val="20"/>
        </w:rPr>
        <w:t>1156 Hillside Boulevard, Daly City, CA</w:t>
      </w:r>
    </w:p>
    <w:p w14:paraId="62DBF4E6" w14:textId="77777777" w:rsidR="00DA695C" w:rsidRPr="00B71F00" w:rsidRDefault="00DA695C" w:rsidP="00DA695C">
      <w:pPr>
        <w:pStyle w:val="paragraph"/>
        <w:spacing w:before="0" w:beforeAutospacing="0" w:after="0" w:afterAutospacing="0"/>
        <w:ind w:left="720"/>
        <w:textAlignment w:val="baseline"/>
        <w:rPr>
          <w:rFonts w:asciiTheme="minorHAnsi" w:hAnsiTheme="minorHAnsi" w:cstheme="minorHAnsi"/>
          <w:sz w:val="20"/>
          <w:szCs w:val="20"/>
        </w:rPr>
      </w:pPr>
      <w:r w:rsidRPr="00B71F00">
        <w:rPr>
          <w:rFonts w:asciiTheme="minorHAnsi" w:hAnsiTheme="minorHAnsi" w:cstheme="minorHAnsi"/>
          <w:sz w:val="20"/>
          <w:szCs w:val="20"/>
        </w:rPr>
        <w:t xml:space="preserve"> </w:t>
      </w:r>
      <w:r w:rsidRPr="00B71F00">
        <w:rPr>
          <w:rFonts w:asciiTheme="minorHAnsi" w:hAnsiTheme="minorHAnsi" w:cstheme="minorHAnsi"/>
          <w:sz w:val="20"/>
          <w:szCs w:val="20"/>
        </w:rPr>
        <w:tab/>
      </w:r>
    </w:p>
    <w:p w14:paraId="2B4F10BE" w14:textId="1D22D8C5" w:rsidR="00DA695C" w:rsidRPr="00B71F00" w:rsidRDefault="00DA695C" w:rsidP="00DA695C">
      <w:pPr>
        <w:pStyle w:val="paragraph"/>
        <w:spacing w:before="0" w:beforeAutospacing="0" w:after="0" w:afterAutospacing="0"/>
        <w:ind w:left="720"/>
        <w:textAlignment w:val="baseline"/>
        <w:rPr>
          <w:rFonts w:asciiTheme="minorHAnsi" w:hAnsiTheme="minorHAnsi" w:cstheme="minorHAnsi"/>
          <w:sz w:val="20"/>
          <w:szCs w:val="20"/>
        </w:rPr>
      </w:pPr>
      <w:r w:rsidRPr="00B71F00">
        <w:rPr>
          <w:rFonts w:asciiTheme="minorHAnsi" w:hAnsiTheme="minorHAnsi" w:cstheme="minorHAnsi"/>
          <w:sz w:val="20"/>
          <w:szCs w:val="20"/>
        </w:rPr>
        <w:t xml:space="preserve">  DBA:</w:t>
      </w:r>
      <w:r w:rsidRPr="00B71F00">
        <w:rPr>
          <w:rFonts w:asciiTheme="minorHAnsi" w:hAnsiTheme="minorHAnsi" w:cstheme="minorHAnsi"/>
          <w:sz w:val="20"/>
          <w:szCs w:val="20"/>
        </w:rPr>
        <w:tab/>
      </w:r>
      <w:r w:rsidRPr="00B71F00">
        <w:rPr>
          <w:rFonts w:asciiTheme="minorHAnsi" w:hAnsiTheme="minorHAnsi" w:cstheme="minorHAnsi"/>
          <w:sz w:val="20"/>
          <w:szCs w:val="20"/>
        </w:rPr>
        <w:tab/>
      </w:r>
      <w:r w:rsidRPr="00B71F00">
        <w:rPr>
          <w:rFonts w:asciiTheme="minorHAnsi" w:hAnsiTheme="minorHAnsi" w:cstheme="minorHAnsi"/>
          <w:sz w:val="20"/>
          <w:szCs w:val="20"/>
        </w:rPr>
        <w:tab/>
      </w:r>
      <w:r w:rsidRPr="00B71F00">
        <w:rPr>
          <w:rFonts w:asciiTheme="minorHAnsi" w:hAnsiTheme="minorHAnsi" w:cstheme="minorHAnsi"/>
          <w:sz w:val="20"/>
          <w:szCs w:val="20"/>
        </w:rPr>
        <w:t>Kinda Funny, Online Content Creation</w:t>
      </w:r>
    </w:p>
    <w:p w14:paraId="6564D6B2" w14:textId="77777777" w:rsidR="00DA695C" w:rsidRPr="00B71F00" w:rsidRDefault="00DA695C" w:rsidP="00DA695C">
      <w:pPr>
        <w:pStyle w:val="paragraph"/>
        <w:spacing w:before="0" w:beforeAutospacing="0" w:after="0" w:afterAutospacing="0"/>
        <w:ind w:left="720"/>
        <w:textAlignment w:val="baseline"/>
        <w:rPr>
          <w:rFonts w:asciiTheme="minorHAnsi" w:hAnsiTheme="minorHAnsi" w:cstheme="minorHAnsi"/>
          <w:sz w:val="20"/>
          <w:szCs w:val="20"/>
        </w:rPr>
      </w:pPr>
    </w:p>
    <w:p w14:paraId="7D57ECEA" w14:textId="4A89D9C1" w:rsidR="00DA695C" w:rsidRPr="00B71F00" w:rsidRDefault="00F7211B" w:rsidP="00F7211B">
      <w:pPr>
        <w:pStyle w:val="paragraph"/>
        <w:spacing w:before="0" w:beforeAutospacing="0" w:after="0" w:afterAutospacing="0"/>
        <w:textAlignment w:val="baseline"/>
        <w:rPr>
          <w:rFonts w:asciiTheme="minorHAnsi" w:hAnsiTheme="minorHAnsi" w:cstheme="minorHAnsi"/>
          <w:b/>
          <w:bCs/>
          <w:sz w:val="20"/>
          <w:szCs w:val="20"/>
          <w:u w:val="single"/>
        </w:rPr>
      </w:pPr>
      <w:r w:rsidRPr="00B71F00">
        <w:rPr>
          <w:rFonts w:asciiTheme="minorHAnsi" w:hAnsiTheme="minorHAnsi" w:cstheme="minorHAnsi"/>
          <w:b/>
          <w:bCs/>
          <w:sz w:val="20"/>
          <w:szCs w:val="20"/>
          <w:u w:val="single"/>
        </w:rPr>
        <w:t>SPEAKERS:</w:t>
      </w:r>
    </w:p>
    <w:p w14:paraId="1EDA8AEE" w14:textId="77777777" w:rsidR="00F7211B" w:rsidRPr="00B71F00" w:rsidRDefault="00F7211B" w:rsidP="00F7211B">
      <w:pPr>
        <w:pStyle w:val="paragraph"/>
        <w:spacing w:before="0" w:beforeAutospacing="0" w:after="0" w:afterAutospacing="0"/>
        <w:textAlignment w:val="baseline"/>
        <w:rPr>
          <w:rFonts w:asciiTheme="minorHAnsi" w:hAnsiTheme="minorHAnsi" w:cstheme="minorHAnsi"/>
          <w:sz w:val="20"/>
          <w:szCs w:val="20"/>
        </w:rPr>
      </w:pPr>
    </w:p>
    <w:p w14:paraId="6A638CE8" w14:textId="65601948" w:rsidR="00F7211B" w:rsidRPr="00B71F00" w:rsidRDefault="00F7211B" w:rsidP="00F7211B">
      <w:pPr>
        <w:pStyle w:val="paragraph"/>
        <w:spacing w:before="0" w:beforeAutospacing="0" w:after="0" w:afterAutospacing="0"/>
        <w:textAlignment w:val="baseline"/>
        <w:rPr>
          <w:rFonts w:asciiTheme="minorHAnsi" w:hAnsiTheme="minorHAnsi" w:cstheme="minorHAnsi"/>
          <w:sz w:val="20"/>
          <w:szCs w:val="20"/>
        </w:rPr>
      </w:pPr>
      <w:r w:rsidRPr="00B71F00">
        <w:rPr>
          <w:rFonts w:asciiTheme="minorHAnsi" w:hAnsiTheme="minorHAnsi" w:cstheme="minorHAnsi"/>
          <w:sz w:val="20"/>
          <w:szCs w:val="20"/>
        </w:rPr>
        <w:t>Nick Scarpino, Applicant</w:t>
      </w:r>
    </w:p>
    <w:p w14:paraId="7A72C933" w14:textId="77777777" w:rsidR="00F7211B" w:rsidRPr="00B71F00" w:rsidRDefault="00F7211B" w:rsidP="00F7211B">
      <w:pPr>
        <w:pStyle w:val="paragraph"/>
        <w:spacing w:before="0" w:beforeAutospacing="0" w:after="0" w:afterAutospacing="0"/>
        <w:textAlignment w:val="baseline"/>
        <w:rPr>
          <w:rFonts w:asciiTheme="minorHAnsi" w:hAnsiTheme="minorHAnsi" w:cstheme="minorHAnsi"/>
          <w:sz w:val="20"/>
          <w:szCs w:val="20"/>
        </w:rPr>
      </w:pPr>
    </w:p>
    <w:p w14:paraId="4173F0CE" w14:textId="124AAB70" w:rsidR="00F7211B" w:rsidRPr="00B71F00" w:rsidRDefault="00F7211B" w:rsidP="00F7211B">
      <w:pPr>
        <w:pStyle w:val="paragraph"/>
        <w:spacing w:before="0" w:beforeAutospacing="0" w:after="0" w:afterAutospacing="0"/>
        <w:textAlignment w:val="baseline"/>
        <w:rPr>
          <w:rFonts w:asciiTheme="minorHAnsi" w:hAnsiTheme="minorHAnsi" w:cstheme="minorHAnsi"/>
          <w:sz w:val="20"/>
          <w:szCs w:val="20"/>
        </w:rPr>
      </w:pPr>
      <w:r w:rsidRPr="00B71F00">
        <w:rPr>
          <w:rFonts w:asciiTheme="minorHAnsi" w:hAnsiTheme="minorHAnsi" w:cstheme="minorHAnsi"/>
          <w:b/>
          <w:bCs/>
          <w:sz w:val="20"/>
          <w:szCs w:val="20"/>
        </w:rPr>
        <w:t>BOARD MEMBERS’ ACTION:</w:t>
      </w:r>
      <w:r w:rsidRPr="00B71F00">
        <w:rPr>
          <w:rFonts w:asciiTheme="minorHAnsi" w:hAnsiTheme="minorHAnsi" w:cstheme="minorHAnsi"/>
          <w:sz w:val="20"/>
          <w:szCs w:val="20"/>
        </w:rPr>
        <w:t xml:space="preserve"> The Board discussed Environmental Health temporary food facility permit requirements for publicly ticketed events. The applicant requested to modify the proposed event dates to October 12–16, 2026 to allow sufficient preparation time. County Attorney Fox confirmed the date change remained within the scope of the agenda item.</w:t>
      </w:r>
      <w:r w:rsidRPr="00B71F00">
        <w:rPr>
          <w:rFonts w:asciiTheme="minorHAnsi" w:hAnsiTheme="minorHAnsi" w:cstheme="minorHAnsi"/>
          <w:sz w:val="20"/>
          <w:szCs w:val="20"/>
        </w:rPr>
        <w:t xml:space="preserve"> Waymond </w:t>
      </w:r>
      <w:r w:rsidRPr="00B71F00">
        <w:rPr>
          <w:rFonts w:asciiTheme="minorHAnsi" w:hAnsiTheme="minorHAnsi" w:cstheme="minorHAnsi"/>
          <w:sz w:val="20"/>
          <w:szCs w:val="20"/>
        </w:rPr>
        <w:t>Wong moved to approve the temporary event license for the revised dates of October 12–16, 2026.</w:t>
      </w:r>
      <w:r w:rsidRPr="00B71F00">
        <w:rPr>
          <w:rFonts w:asciiTheme="minorHAnsi" w:hAnsiTheme="minorHAnsi" w:cstheme="minorHAnsi"/>
          <w:sz w:val="20"/>
          <w:szCs w:val="20"/>
        </w:rPr>
        <w:t xml:space="preserve"> </w:t>
      </w:r>
      <w:r w:rsidRPr="00B71F00">
        <w:rPr>
          <w:rFonts w:asciiTheme="minorHAnsi" w:hAnsiTheme="minorHAnsi" w:cstheme="minorHAnsi"/>
          <w:sz w:val="20"/>
          <w:szCs w:val="20"/>
        </w:rPr>
        <w:t>The motion was seconded by Deputy Chaput. A roll call vote was held, and the motion passed unanimously</w:t>
      </w:r>
      <w:r w:rsidRPr="00B71F00">
        <w:rPr>
          <w:rFonts w:asciiTheme="minorHAnsi" w:hAnsiTheme="minorHAnsi" w:cstheme="minorHAnsi"/>
          <w:sz w:val="20"/>
          <w:szCs w:val="20"/>
        </w:rPr>
        <w:t>.</w:t>
      </w:r>
    </w:p>
    <w:p w14:paraId="79180EAF" w14:textId="77777777" w:rsidR="00F7211B" w:rsidRPr="00B71F00" w:rsidRDefault="00F7211B" w:rsidP="00F7211B">
      <w:pPr>
        <w:pStyle w:val="paragraph"/>
        <w:spacing w:before="0" w:beforeAutospacing="0" w:after="0" w:afterAutospacing="0"/>
        <w:textAlignment w:val="baseline"/>
        <w:rPr>
          <w:rFonts w:asciiTheme="minorHAnsi" w:hAnsiTheme="minorHAnsi" w:cstheme="minorHAnsi"/>
          <w:sz w:val="20"/>
          <w:szCs w:val="20"/>
        </w:rPr>
      </w:pPr>
    </w:p>
    <w:p w14:paraId="1B6ECE5D" w14:textId="77777777" w:rsidR="00F7211B" w:rsidRPr="00B71F00" w:rsidRDefault="00F7211B" w:rsidP="00F7211B">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Motion: Wong/Second: Chaput</w:t>
      </w:r>
    </w:p>
    <w:p w14:paraId="53C1F26D" w14:textId="77777777" w:rsidR="00F7211B" w:rsidRPr="00B71F00" w:rsidRDefault="00F7211B" w:rsidP="00B71F00">
      <w:pPr>
        <w:pStyle w:val="paragraph"/>
        <w:spacing w:before="0" w:beforeAutospacing="0" w:after="0" w:afterAutospacing="0"/>
        <w:textAlignment w:val="baseline"/>
        <w:rPr>
          <w:rFonts w:asciiTheme="minorHAnsi" w:hAnsiTheme="minorHAnsi" w:cstheme="minorHAnsi"/>
          <w:sz w:val="20"/>
          <w:szCs w:val="20"/>
        </w:rPr>
      </w:pPr>
    </w:p>
    <w:p w14:paraId="46F57CDD" w14:textId="77777777" w:rsidR="00F7211B" w:rsidRPr="00B71F00" w:rsidRDefault="00F7211B" w:rsidP="00F7211B">
      <w:pPr>
        <w:pStyle w:val="paragraph"/>
        <w:spacing w:before="0" w:beforeAutospacing="0" w:after="0" w:afterAutospacing="0"/>
        <w:textAlignment w:val="baseline"/>
        <w:rPr>
          <w:rStyle w:val="normaltextrun"/>
          <w:rFonts w:asciiTheme="minorHAnsi" w:hAnsiTheme="minorHAnsi" w:cstheme="minorHAnsi"/>
          <w:sz w:val="20"/>
          <w:szCs w:val="20"/>
        </w:rPr>
      </w:pPr>
      <w:r w:rsidRPr="00B71F00">
        <w:rPr>
          <w:rStyle w:val="normaltextrun"/>
          <w:rFonts w:asciiTheme="minorHAnsi" w:hAnsiTheme="minorHAnsi" w:cstheme="minorHAnsi"/>
          <w:sz w:val="20"/>
          <w:szCs w:val="20"/>
        </w:rPr>
        <w:t>The motion carried.</w:t>
      </w:r>
    </w:p>
    <w:p w14:paraId="03B323F0" w14:textId="77777777" w:rsidR="00106A5D" w:rsidRPr="00B71F00" w:rsidRDefault="00106A5D" w:rsidP="00CD1D8F">
      <w:pPr>
        <w:pStyle w:val="paragraph"/>
        <w:spacing w:before="0" w:beforeAutospacing="0" w:after="0" w:afterAutospacing="0"/>
        <w:textAlignment w:val="baseline"/>
        <w:rPr>
          <w:rStyle w:val="normaltextrun"/>
          <w:rFonts w:asciiTheme="minorHAnsi" w:hAnsiTheme="minorHAnsi" w:cstheme="minorHAnsi"/>
          <w:sz w:val="20"/>
          <w:szCs w:val="20"/>
        </w:rPr>
      </w:pPr>
    </w:p>
    <w:p w14:paraId="50FB757D" w14:textId="5028C300" w:rsidR="001831FD" w:rsidRPr="00B71F00" w:rsidRDefault="00A40A12" w:rsidP="000A5AC2">
      <w:pPr>
        <w:pStyle w:val="Heading2"/>
        <w:tabs>
          <w:tab w:val="left" w:pos="880"/>
          <w:tab w:val="left" w:pos="881"/>
        </w:tabs>
        <w:spacing w:before="1"/>
        <w:ind w:left="0" w:firstLine="0"/>
        <w:rPr>
          <w:rFonts w:cstheme="minorHAnsi"/>
          <w:caps/>
          <w:color w:val="auto"/>
          <w:sz w:val="20"/>
          <w:szCs w:val="20"/>
          <w:u w:val="single"/>
        </w:rPr>
      </w:pPr>
      <w:r w:rsidRPr="00B71F00">
        <w:rPr>
          <w:rFonts w:cstheme="minorHAnsi"/>
          <w:noProof/>
          <w:sz w:val="20"/>
          <w:szCs w:val="20"/>
        </w:rPr>
        <mc:AlternateContent>
          <mc:Choice Requires="wps">
            <w:drawing>
              <wp:anchor distT="0" distB="0" distL="114300" distR="114300" simplePos="0" relativeHeight="251657216" behindDoc="0" locked="0" layoutInCell="1" allowOverlap="1" wp14:anchorId="7C16F698" wp14:editId="4C7EE90F">
                <wp:simplePos x="0" y="0"/>
                <wp:positionH relativeFrom="margin">
                  <wp:posOffset>-24450</wp:posOffset>
                </wp:positionH>
                <wp:positionV relativeFrom="paragraph">
                  <wp:posOffset>64468</wp:posOffset>
                </wp:positionV>
                <wp:extent cx="685419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854190" cy="0"/>
                        </a:xfrm>
                        <a:prstGeom prst="line">
                          <a:avLst/>
                        </a:prstGeom>
                        <a:ln w="9525">
                          <a:solidFill>
                            <a:schemeClr val="bg1">
                              <a:lumMod val="65000"/>
                            </a:schemeClr>
                          </a:solidFill>
                          <a:prstDash val="soli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34BCD2EE" id="Straight Connector 5" o:spid="_x0000_s1026" style="position:absolute;z-index:2516572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95pt,5.1pt" to="537.7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" strokecolor="#a5a5a5 [2092]">
                <w10:wrap anchorx="margin"/>
              </v:line>
            </w:pict>
          </mc:Fallback>
        </mc:AlternateContent>
      </w:r>
    </w:p>
    <w:p w14:paraId="055B3364" w14:textId="75016137" w:rsidR="000A5AC2" w:rsidRPr="00B71F00" w:rsidRDefault="000A5AC2" w:rsidP="000A5AC2">
      <w:pPr>
        <w:pStyle w:val="Heading2"/>
        <w:tabs>
          <w:tab w:val="left" w:pos="880"/>
          <w:tab w:val="left" w:pos="881"/>
        </w:tabs>
        <w:spacing w:before="1"/>
        <w:ind w:left="0" w:firstLine="0"/>
        <w:rPr>
          <w:rFonts w:cstheme="minorHAnsi"/>
          <w:caps/>
          <w:color w:val="auto"/>
          <w:sz w:val="20"/>
          <w:szCs w:val="20"/>
        </w:rPr>
      </w:pPr>
      <w:r w:rsidRPr="00B71F00">
        <w:rPr>
          <w:rFonts w:cstheme="minorHAnsi"/>
          <w:caps/>
          <w:color w:val="auto"/>
          <w:sz w:val="20"/>
          <w:szCs w:val="20"/>
          <w:u w:val="single"/>
        </w:rPr>
        <w:t>Consideration</w:t>
      </w:r>
      <w:r w:rsidRPr="00B71F00">
        <w:rPr>
          <w:rFonts w:cstheme="minorHAnsi"/>
          <w:caps/>
          <w:color w:val="auto"/>
          <w:spacing w:val="-5"/>
          <w:sz w:val="20"/>
          <w:szCs w:val="20"/>
          <w:u w:val="single"/>
        </w:rPr>
        <w:t xml:space="preserve"> </w:t>
      </w:r>
      <w:r w:rsidRPr="00B71F00">
        <w:rPr>
          <w:rFonts w:cstheme="minorHAnsi"/>
          <w:caps/>
          <w:color w:val="auto"/>
          <w:sz w:val="20"/>
          <w:szCs w:val="20"/>
          <w:u w:val="single"/>
        </w:rPr>
        <w:t>of</w:t>
      </w:r>
      <w:r w:rsidRPr="00B71F00">
        <w:rPr>
          <w:rFonts w:cstheme="minorHAnsi"/>
          <w:caps/>
          <w:color w:val="auto"/>
          <w:spacing w:val="-6"/>
          <w:sz w:val="20"/>
          <w:szCs w:val="20"/>
          <w:u w:val="single"/>
        </w:rPr>
        <w:t xml:space="preserve"> </w:t>
      </w:r>
      <w:r w:rsidR="00C018DB" w:rsidRPr="00B71F00">
        <w:rPr>
          <w:rFonts w:cstheme="minorHAnsi"/>
          <w:caps/>
          <w:color w:val="auto"/>
          <w:sz w:val="20"/>
          <w:szCs w:val="20"/>
          <w:u w:val="single"/>
        </w:rPr>
        <w:t>DATE and TIME For</w:t>
      </w:r>
      <w:r w:rsidRPr="00B71F00">
        <w:rPr>
          <w:rFonts w:cstheme="minorHAnsi"/>
          <w:caps/>
          <w:color w:val="auto"/>
          <w:spacing w:val="-8"/>
          <w:sz w:val="20"/>
          <w:szCs w:val="20"/>
          <w:u w:val="single"/>
        </w:rPr>
        <w:t xml:space="preserve"> </w:t>
      </w:r>
      <w:r w:rsidRPr="00B71F00">
        <w:rPr>
          <w:rFonts w:cstheme="minorHAnsi"/>
          <w:caps/>
          <w:color w:val="auto"/>
          <w:sz w:val="20"/>
          <w:szCs w:val="20"/>
          <w:u w:val="single"/>
        </w:rPr>
        <w:t>Next</w:t>
      </w:r>
      <w:r w:rsidR="00C018DB" w:rsidRPr="00B71F00">
        <w:rPr>
          <w:rFonts w:cstheme="minorHAnsi"/>
          <w:caps/>
          <w:color w:val="auto"/>
          <w:sz w:val="20"/>
          <w:szCs w:val="20"/>
          <w:u w:val="single"/>
        </w:rPr>
        <w:t xml:space="preserve"> SMC LiCense board</w:t>
      </w:r>
      <w:r w:rsidRPr="00B71F00">
        <w:rPr>
          <w:rFonts w:cstheme="minorHAnsi"/>
          <w:caps/>
          <w:color w:val="auto"/>
          <w:spacing w:val="-5"/>
          <w:sz w:val="20"/>
          <w:szCs w:val="20"/>
          <w:u w:val="single"/>
        </w:rPr>
        <w:t xml:space="preserve"> </w:t>
      </w:r>
      <w:r w:rsidRPr="00B71F00">
        <w:rPr>
          <w:rFonts w:cstheme="minorHAnsi"/>
          <w:caps/>
          <w:color w:val="auto"/>
          <w:spacing w:val="-2"/>
          <w:sz w:val="20"/>
          <w:szCs w:val="20"/>
          <w:u w:val="single"/>
        </w:rPr>
        <w:t>Meeting</w:t>
      </w:r>
    </w:p>
    <w:p w14:paraId="16CF35D5" w14:textId="5FCBCE52" w:rsidR="000A5AC2" w:rsidRPr="00B71F00" w:rsidRDefault="00F7211B" w:rsidP="4498569A">
      <w:pPr>
        <w:pStyle w:val="BodyText"/>
        <w:spacing w:line="259" w:lineRule="auto"/>
        <w:rPr>
          <w:rFonts w:cstheme="minorHAnsi"/>
          <w:color w:val="auto"/>
          <w:sz w:val="20"/>
          <w:szCs w:val="20"/>
        </w:rPr>
      </w:pPr>
      <w:r w:rsidRPr="00B71F00">
        <w:rPr>
          <w:rFonts w:cstheme="minorHAnsi"/>
          <w:color w:val="auto"/>
          <w:spacing w:val="-4"/>
          <w:sz w:val="20"/>
          <w:szCs w:val="20"/>
        </w:rPr>
        <w:t>June 17</w:t>
      </w:r>
      <w:r w:rsidR="00C018DB" w:rsidRPr="00B71F00">
        <w:rPr>
          <w:rFonts w:cstheme="minorHAnsi"/>
          <w:color w:val="auto"/>
          <w:spacing w:val="-4"/>
          <w:sz w:val="20"/>
          <w:szCs w:val="20"/>
        </w:rPr>
        <w:t>, 202</w:t>
      </w:r>
      <w:r w:rsidR="00FB08BE" w:rsidRPr="00B71F00">
        <w:rPr>
          <w:rFonts w:cstheme="minorHAnsi"/>
          <w:color w:val="auto"/>
          <w:spacing w:val="-4"/>
          <w:sz w:val="20"/>
          <w:szCs w:val="20"/>
        </w:rPr>
        <w:t>6</w:t>
      </w:r>
      <w:r w:rsidR="00C018DB" w:rsidRPr="00B71F00">
        <w:rPr>
          <w:rFonts w:cstheme="minorHAnsi"/>
          <w:color w:val="auto"/>
          <w:spacing w:val="-4"/>
          <w:sz w:val="20"/>
          <w:szCs w:val="20"/>
        </w:rPr>
        <w:t xml:space="preserve"> at </w:t>
      </w:r>
      <w:r w:rsidR="00E91D54" w:rsidRPr="00B71F00">
        <w:rPr>
          <w:rFonts w:cstheme="minorHAnsi"/>
          <w:color w:val="auto"/>
          <w:spacing w:val="-4"/>
          <w:sz w:val="20"/>
          <w:szCs w:val="20"/>
        </w:rPr>
        <w:t>9:00 a.m</w:t>
      </w:r>
      <w:r w:rsidR="00C018DB" w:rsidRPr="00B71F00">
        <w:rPr>
          <w:rFonts w:cstheme="minorHAnsi"/>
          <w:color w:val="auto"/>
          <w:spacing w:val="-4"/>
          <w:sz w:val="20"/>
          <w:szCs w:val="20"/>
        </w:rPr>
        <w:t>.</w:t>
      </w:r>
    </w:p>
    <w:p w14:paraId="3F85F30D" w14:textId="647A136E" w:rsidR="005832AE" w:rsidRPr="00B71F00" w:rsidRDefault="005129D0" w:rsidP="005832AE">
      <w:pPr>
        <w:pStyle w:val="Heading2"/>
        <w:tabs>
          <w:tab w:val="left" w:pos="880"/>
          <w:tab w:val="left" w:pos="881"/>
        </w:tabs>
        <w:spacing w:before="197"/>
        <w:ind w:left="0" w:firstLine="0"/>
        <w:rPr>
          <w:rFonts w:cstheme="minorHAnsi"/>
          <w:caps/>
          <w:color w:val="auto"/>
          <w:sz w:val="20"/>
          <w:szCs w:val="20"/>
        </w:rPr>
      </w:pPr>
      <w:r w:rsidRPr="00B71F00">
        <w:rPr>
          <w:rFonts w:cstheme="minorHAnsi"/>
          <w:caps/>
          <w:color w:val="auto"/>
          <w:sz w:val="20"/>
          <w:szCs w:val="20"/>
          <w:u w:val="single"/>
        </w:rPr>
        <w:t>corresponpondence and other matters</w:t>
      </w:r>
    </w:p>
    <w:p w14:paraId="4A7EC3B8" w14:textId="59EA4C3F" w:rsidR="005129D0" w:rsidRPr="00B71F00" w:rsidRDefault="005129D0" w:rsidP="00674590">
      <w:pPr>
        <w:pStyle w:val="BodyText"/>
        <w:rPr>
          <w:rFonts w:cstheme="minorHAnsi"/>
          <w:color w:val="auto"/>
          <w:sz w:val="20"/>
          <w:szCs w:val="20"/>
        </w:rPr>
      </w:pPr>
      <w:r w:rsidRPr="00B71F00">
        <w:rPr>
          <w:rFonts w:cstheme="minorHAnsi"/>
          <w:color w:val="auto"/>
          <w:sz w:val="20"/>
          <w:szCs w:val="20"/>
        </w:rPr>
        <w:t>None</w:t>
      </w:r>
    </w:p>
    <w:p w14:paraId="6B66FBD9" w14:textId="77777777" w:rsidR="005129D0" w:rsidRPr="00B71F00" w:rsidRDefault="005129D0" w:rsidP="00674590">
      <w:pPr>
        <w:pStyle w:val="BodyText"/>
        <w:rPr>
          <w:rFonts w:cstheme="minorHAnsi"/>
          <w:color w:val="auto"/>
          <w:sz w:val="20"/>
          <w:szCs w:val="20"/>
        </w:rPr>
      </w:pPr>
    </w:p>
    <w:p w14:paraId="7D206B2F" w14:textId="13B7EBEF" w:rsidR="008754DF" w:rsidRPr="00B71F00" w:rsidRDefault="000A5AC2" w:rsidP="00674590">
      <w:pPr>
        <w:pStyle w:val="BodyText"/>
        <w:rPr>
          <w:rFonts w:cstheme="minorHAnsi"/>
          <w:color w:val="auto"/>
          <w:spacing w:val="-4"/>
          <w:sz w:val="20"/>
          <w:szCs w:val="20"/>
        </w:rPr>
      </w:pPr>
      <w:r w:rsidRPr="00B71F00">
        <w:rPr>
          <w:rFonts w:cstheme="minorHAnsi"/>
          <w:color w:val="auto"/>
          <w:sz w:val="20"/>
          <w:szCs w:val="20"/>
        </w:rPr>
        <w:t>The meeting</w:t>
      </w:r>
      <w:r w:rsidRPr="00B71F00">
        <w:rPr>
          <w:rFonts w:cstheme="minorHAnsi"/>
          <w:color w:val="auto"/>
          <w:spacing w:val="-4"/>
          <w:sz w:val="20"/>
          <w:szCs w:val="20"/>
        </w:rPr>
        <w:t xml:space="preserve"> was </w:t>
      </w:r>
      <w:r w:rsidRPr="00B71F00">
        <w:rPr>
          <w:rFonts w:cstheme="minorHAnsi"/>
          <w:color w:val="auto"/>
          <w:sz w:val="20"/>
          <w:szCs w:val="20"/>
        </w:rPr>
        <w:t>adjourned</w:t>
      </w:r>
      <w:r w:rsidRPr="00B71F00">
        <w:rPr>
          <w:rFonts w:cstheme="minorHAnsi"/>
          <w:color w:val="auto"/>
          <w:spacing w:val="-3"/>
          <w:sz w:val="20"/>
          <w:szCs w:val="20"/>
        </w:rPr>
        <w:t xml:space="preserve"> </w:t>
      </w:r>
      <w:r w:rsidRPr="00B71F00">
        <w:rPr>
          <w:rFonts w:cstheme="minorHAnsi"/>
          <w:color w:val="auto"/>
          <w:sz w:val="20"/>
          <w:szCs w:val="20"/>
        </w:rPr>
        <w:t>a</w:t>
      </w:r>
      <w:r w:rsidR="00CA1210" w:rsidRPr="00B71F00">
        <w:rPr>
          <w:rFonts w:cstheme="minorHAnsi"/>
          <w:color w:val="auto"/>
          <w:sz w:val="20"/>
          <w:szCs w:val="20"/>
        </w:rPr>
        <w:t xml:space="preserve">t </w:t>
      </w:r>
      <w:r w:rsidR="00F7211B" w:rsidRPr="00B71F00">
        <w:rPr>
          <w:rFonts w:cstheme="minorHAnsi"/>
          <w:color w:val="auto"/>
          <w:sz w:val="20"/>
          <w:szCs w:val="20"/>
        </w:rPr>
        <w:t>9:12</w:t>
      </w:r>
      <w:r w:rsidR="00C018DB" w:rsidRPr="00B71F00">
        <w:rPr>
          <w:rFonts w:cstheme="minorHAnsi"/>
          <w:color w:val="auto"/>
          <w:sz w:val="20"/>
          <w:szCs w:val="20"/>
        </w:rPr>
        <w:t xml:space="preserve"> a.m.</w:t>
      </w:r>
    </w:p>
    <w:p w14:paraId="5FBCD85E" w14:textId="77777777" w:rsidR="008754DF" w:rsidRPr="00B71F00" w:rsidRDefault="008754DF" w:rsidP="00674590">
      <w:pPr>
        <w:pStyle w:val="BodyText"/>
        <w:rPr>
          <w:rFonts w:cstheme="minorHAnsi"/>
          <w:color w:val="auto"/>
          <w:spacing w:val="-4"/>
          <w:sz w:val="20"/>
          <w:szCs w:val="20"/>
        </w:rPr>
      </w:pPr>
    </w:p>
    <w:p w14:paraId="6AC584C2" w14:textId="1B913264" w:rsidR="00572B52" w:rsidRPr="00B71F00" w:rsidRDefault="00572B52" w:rsidP="00674590">
      <w:pPr>
        <w:pStyle w:val="BodyText"/>
        <w:rPr>
          <w:rFonts w:cstheme="minorHAnsi"/>
          <w:color w:val="auto"/>
          <w:spacing w:val="-4"/>
          <w:sz w:val="20"/>
          <w:szCs w:val="20"/>
        </w:rPr>
      </w:pPr>
      <w:r w:rsidRPr="00B71F00">
        <w:rPr>
          <w:rFonts w:cstheme="minorHAnsi"/>
          <w:color w:val="auto"/>
          <w:spacing w:val="-4"/>
          <w:sz w:val="20"/>
          <w:szCs w:val="20"/>
        </w:rPr>
        <w:t>Minutes submitted by</w:t>
      </w:r>
      <w:r w:rsidR="008754DF" w:rsidRPr="00B71F00">
        <w:rPr>
          <w:rFonts w:cstheme="minorHAnsi"/>
          <w:color w:val="auto"/>
          <w:spacing w:val="-4"/>
          <w:sz w:val="20"/>
          <w:szCs w:val="20"/>
        </w:rPr>
        <w:t xml:space="preserve"> </w:t>
      </w:r>
      <w:r w:rsidR="00C018DB" w:rsidRPr="00B71F00">
        <w:rPr>
          <w:rFonts w:cstheme="minorHAnsi"/>
          <w:color w:val="auto"/>
          <w:spacing w:val="-4"/>
          <w:sz w:val="20"/>
          <w:szCs w:val="20"/>
        </w:rPr>
        <w:t>Maria Gonzalez</w:t>
      </w:r>
      <w:r w:rsidR="001515D0" w:rsidRPr="00B71F00">
        <w:rPr>
          <w:rFonts w:cstheme="minorHAnsi"/>
          <w:color w:val="auto"/>
          <w:spacing w:val="-4"/>
          <w:sz w:val="20"/>
          <w:szCs w:val="20"/>
        </w:rPr>
        <w:t xml:space="preserve">, </w:t>
      </w:r>
      <w:r w:rsidR="00C018DB" w:rsidRPr="00B71F00">
        <w:rPr>
          <w:rFonts w:cstheme="minorHAnsi"/>
          <w:color w:val="auto"/>
          <w:spacing w:val="-4"/>
          <w:sz w:val="20"/>
          <w:szCs w:val="20"/>
        </w:rPr>
        <w:t>Administrative Secretary</w:t>
      </w:r>
    </w:p>
    <w:p w14:paraId="664DA574" w14:textId="77777777" w:rsidR="00282040" w:rsidRPr="00B71F00" w:rsidRDefault="00282040" w:rsidP="00674590">
      <w:pPr>
        <w:pStyle w:val="BodyText"/>
        <w:rPr>
          <w:rFonts w:cstheme="minorHAnsi"/>
          <w:color w:val="auto"/>
          <w:spacing w:val="-4"/>
          <w:sz w:val="20"/>
          <w:szCs w:val="20"/>
        </w:rPr>
      </w:pPr>
    </w:p>
    <w:sectPr w:rsidR="00282040" w:rsidRPr="00B71F00" w:rsidSect="000849B5">
      <w:headerReference w:type="default" r:id="rId10"/>
      <w:headerReference w:type="first" r:id="rId11"/>
      <w:pgSz w:w="12240" w:h="15840"/>
      <w:pgMar w:top="1181" w:right="720" w:bottom="720" w:left="720" w:header="67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1675D" w14:textId="77777777" w:rsidR="00D16D66" w:rsidRDefault="00D16D66">
      <w:r>
        <w:separator/>
      </w:r>
    </w:p>
  </w:endnote>
  <w:endnote w:type="continuationSeparator" w:id="0">
    <w:p w14:paraId="4742DD82" w14:textId="77777777" w:rsidR="00D16D66" w:rsidRDefault="00D16D66">
      <w:r>
        <w:continuationSeparator/>
      </w:r>
    </w:p>
  </w:endnote>
  <w:endnote w:type="continuationNotice" w:id="1">
    <w:p w14:paraId="75992968" w14:textId="77777777" w:rsidR="00D16D66" w:rsidRDefault="00D16D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8F81D" w14:textId="77777777" w:rsidR="00D16D66" w:rsidRDefault="00D16D66">
      <w:r>
        <w:separator/>
      </w:r>
    </w:p>
  </w:footnote>
  <w:footnote w:type="continuationSeparator" w:id="0">
    <w:p w14:paraId="166320E5" w14:textId="77777777" w:rsidR="00D16D66" w:rsidRDefault="00D16D66">
      <w:r>
        <w:continuationSeparator/>
      </w:r>
    </w:p>
  </w:footnote>
  <w:footnote w:type="continuationNotice" w:id="1">
    <w:p w14:paraId="1B9F9F42" w14:textId="77777777" w:rsidR="00D16D66" w:rsidRDefault="00D16D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4EB6" w14:textId="77777777" w:rsidR="00CA5D38" w:rsidRDefault="00CA5D38" w:rsidP="00CA5D38">
    <w:pPr>
      <w:pStyle w:val="Header"/>
    </w:pPr>
    <w:r>
      <w:rPr>
        <w:noProof/>
      </w:rPr>
      <mc:AlternateContent>
        <mc:Choice Requires="wps">
          <w:drawing>
            <wp:anchor distT="45720" distB="45720" distL="114300" distR="114300" simplePos="0" relativeHeight="251658242" behindDoc="0" locked="0" layoutInCell="1" allowOverlap="1" wp14:anchorId="50BDE7F7" wp14:editId="292C0E94">
              <wp:simplePos x="0" y="0"/>
              <wp:positionH relativeFrom="margin">
                <wp:posOffset>3636010</wp:posOffset>
              </wp:positionH>
              <wp:positionV relativeFrom="paragraph">
                <wp:posOffset>-36195</wp:posOffset>
              </wp:positionV>
              <wp:extent cx="3305810" cy="563880"/>
              <wp:effectExtent l="0" t="0" r="8890" b="7620"/>
              <wp:wrapSquare wrapText="bothSides"/>
              <wp:docPr id="911740518" name="Text Box 911740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810" cy="563880"/>
                      </a:xfrm>
                      <a:prstGeom prst="rect">
                        <a:avLst/>
                      </a:prstGeom>
                      <a:solidFill>
                        <a:srgbClr val="FFFFFF"/>
                      </a:solidFill>
                      <a:ln w="9525">
                        <a:noFill/>
                        <a:miter lim="800000"/>
                        <a:headEnd/>
                        <a:tailEnd/>
                      </a:ln>
                    </wps:spPr>
                    <wps:txbx>
                      <w:txbxContent>
                        <w:p w14:paraId="39C82E62" w14:textId="59524E66" w:rsidR="00CA5D38" w:rsidRPr="00065EBB" w:rsidRDefault="000E2C0E" w:rsidP="00CA5D38">
                          <w:pPr>
                            <w:jc w:val="right"/>
                            <w:rPr>
                              <w:rFonts w:cstheme="minorHAnsi"/>
                              <w:b/>
                              <w:bCs/>
                              <w:sz w:val="32"/>
                              <w:szCs w:val="32"/>
                            </w:rPr>
                          </w:pPr>
                          <w:r>
                            <w:rPr>
                              <w:rFonts w:cstheme="minorHAnsi"/>
                              <w:b/>
                              <w:bCs/>
                              <w:sz w:val="36"/>
                              <w:szCs w:val="36"/>
                            </w:rPr>
                            <w:t>Business License Board</w:t>
                          </w:r>
                          <w:r w:rsidR="00D73AEF">
                            <w:rPr>
                              <w:rFonts w:cstheme="minorHAnsi"/>
                              <w:b/>
                              <w:bCs/>
                              <w:sz w:val="36"/>
                              <w:szCs w:val="36"/>
                            </w:rPr>
                            <w:t xml:space="preserve"> </w:t>
                          </w:r>
                          <w:r w:rsidR="00D73AEF">
                            <w:rPr>
                              <w:rFonts w:cstheme="minorHAnsi"/>
                              <w:b/>
                              <w:bCs/>
                              <w:sz w:val="36"/>
                              <w:szCs w:val="36"/>
                            </w:rPr>
                            <w:br/>
                          </w:r>
                          <w:r w:rsidR="00CA5D38" w:rsidRPr="00065EBB">
                            <w:rPr>
                              <w:rFonts w:cstheme="minorHAnsi"/>
                              <w:b/>
                              <w:bCs/>
                              <w:color w:val="808080" w:themeColor="background1" w:themeShade="80"/>
                              <w:sz w:val="32"/>
                              <w:szCs w:val="32"/>
                            </w:rPr>
                            <w:t>Action Minutes - Draft</w:t>
                          </w:r>
                        </w:p>
                      </w:txbxContent>
                    </wps:txbx>
                    <wps:bodyPr rot="0" vert="horz" wrap="square" lIns="0" tIns="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DE7F7" id="_x0000_t202" coordsize="21600,21600" o:spt="202" path="m,l,21600r21600,l21600,xe">
              <v:stroke joinstyle="miter"/>
              <v:path gradientshapeok="t" o:connecttype="rect"/>
            </v:shapetype>
            <v:shape id="Text Box 911740518" o:spid="_x0000_s1026" type="#_x0000_t202" style="position:absolute;margin-left:286.3pt;margin-top:-2.85pt;width:260.3pt;height:44.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" stroked="f">
              <v:textbox inset="0,0,0">
                <w:txbxContent>
                  <w:p w14:paraId="39C82E62" w14:textId="59524E66" w:rsidR="00CA5D38" w:rsidRPr="00065EBB" w:rsidRDefault="000E2C0E" w:rsidP="00CA5D38">
                    <w:pPr>
                      <w:jc w:val="right"/>
                      <w:rPr>
                        <w:rFonts w:cstheme="minorHAnsi"/>
                        <w:b/>
                        <w:bCs/>
                        <w:sz w:val="32"/>
                        <w:szCs w:val="32"/>
                      </w:rPr>
                    </w:pPr>
                    <w:r>
                      <w:rPr>
                        <w:rFonts w:cstheme="minorHAnsi"/>
                        <w:b/>
                        <w:bCs/>
                        <w:sz w:val="36"/>
                        <w:szCs w:val="36"/>
                      </w:rPr>
                      <w:t>Business License Board</w:t>
                    </w:r>
                    <w:r w:rsidR="00D73AEF">
                      <w:rPr>
                        <w:rFonts w:cstheme="minorHAnsi"/>
                        <w:b/>
                        <w:bCs/>
                        <w:sz w:val="36"/>
                        <w:szCs w:val="36"/>
                      </w:rPr>
                      <w:t xml:space="preserve"> </w:t>
                    </w:r>
                    <w:r w:rsidR="00D73AEF">
                      <w:rPr>
                        <w:rFonts w:cstheme="minorHAnsi"/>
                        <w:b/>
                        <w:bCs/>
                        <w:sz w:val="36"/>
                        <w:szCs w:val="36"/>
                      </w:rPr>
                      <w:br/>
                    </w:r>
                    <w:r w:rsidR="00CA5D38" w:rsidRPr="00065EBB">
                      <w:rPr>
                        <w:rFonts w:cstheme="minorHAnsi"/>
                        <w:b/>
                        <w:bCs/>
                        <w:color w:val="808080" w:themeColor="background1" w:themeShade="80"/>
                        <w:sz w:val="32"/>
                        <w:szCs w:val="32"/>
                      </w:rPr>
                      <w:t>Action Minutes - Draft</w:t>
                    </w:r>
                  </w:p>
                </w:txbxContent>
              </v:textbox>
              <w10:wrap type="square" anchorx="margin"/>
            </v:shape>
          </w:pict>
        </mc:Fallback>
      </mc:AlternateContent>
    </w:r>
    <w:r>
      <w:rPr>
        <w:noProof/>
      </w:rPr>
      <w:drawing>
        <wp:inline distT="0" distB="0" distL="0" distR="0" wp14:anchorId="54575ED9" wp14:editId="588B346D">
          <wp:extent cx="2286000" cy="466344"/>
          <wp:effectExtent l="0" t="0" r="0" b="0"/>
          <wp:docPr id="1975251144" name="Picture 19752511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6000" cy="466344"/>
                  </a:xfrm>
                  <a:prstGeom prst="rect">
                    <a:avLst/>
                  </a:prstGeom>
                </pic:spPr>
              </pic:pic>
            </a:graphicData>
          </a:graphic>
        </wp:inline>
      </w:drawing>
    </w:r>
  </w:p>
  <w:p w14:paraId="06E25A3D" w14:textId="77777777" w:rsidR="00CA5D38" w:rsidRPr="008C6163" w:rsidRDefault="00CA5D38" w:rsidP="00CA5D38">
    <w:pPr>
      <w:pStyle w:val="Header"/>
    </w:pPr>
  </w:p>
  <w:p w14:paraId="34AC7987" w14:textId="77777777" w:rsidR="006C5EF1" w:rsidRDefault="008C6163">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4072FF7" wp14:editId="72C7E015">
              <wp:simplePos x="0" y="0"/>
              <wp:positionH relativeFrom="page">
                <wp:posOffset>5855970</wp:posOffset>
              </wp:positionH>
              <wp:positionV relativeFrom="page">
                <wp:posOffset>419735</wp:posOffset>
              </wp:positionV>
              <wp:extent cx="991870" cy="167005"/>
              <wp:effectExtent l="0" t="0" r="0" b="0"/>
              <wp:wrapNone/>
              <wp:docPr id="961979872" name="Text Box 961979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EFCDF" w14:textId="77777777" w:rsidR="006C5EF1" w:rsidRDefault="00702A59">
                          <w:pPr>
                            <w:spacing w:before="12"/>
                            <w:ind w:left="20"/>
                          </w:pPr>
                          <w:r>
                            <w:t>February</w:t>
                          </w:r>
                          <w:r>
                            <w:rPr>
                              <w:spacing w:val="-8"/>
                            </w:rPr>
                            <w:t xml:space="preserve"> </w:t>
                          </w:r>
                          <w:r>
                            <w:t>8,</w:t>
                          </w:r>
                          <w:r>
                            <w:rPr>
                              <w:spacing w:val="-6"/>
                            </w:rPr>
                            <w:t xml:space="preserve"> </w:t>
                          </w:r>
                          <w:r>
                            <w:rPr>
                              <w:spacing w:val="-4"/>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72FF7" id="Text Box 961979872" o:spid="_x0000_s1027" type="#_x0000_t202" style="position:absolute;margin-left:461.1pt;margin-top:33.05pt;width:78.1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" filled="f" stroked="f">
              <v:textbox inset="0,0,0,0">
                <w:txbxContent>
                  <w:p w14:paraId="052EFCDF" w14:textId="77777777" w:rsidR="006C5EF1" w:rsidRDefault="00702A59">
                    <w:pPr>
                      <w:spacing w:before="12"/>
                      <w:ind w:left="20"/>
                    </w:pPr>
                    <w:r>
                      <w:t>February</w:t>
                    </w:r>
                    <w:r>
                      <w:rPr>
                        <w:spacing w:val="-8"/>
                      </w:rPr>
                      <w:t xml:space="preserve"> </w:t>
                    </w:r>
                    <w:r>
                      <w:t>8,</w:t>
                    </w:r>
                    <w:r>
                      <w:rPr>
                        <w:spacing w:val="-6"/>
                      </w:rPr>
                      <w:t xml:space="preserve"> </w:t>
                    </w:r>
                    <w:r>
                      <w:rPr>
                        <w:spacing w:val="-4"/>
                      </w:rPr>
                      <w:t>2023</w:t>
                    </w: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78EC7F29" wp14:editId="23D739B6">
              <wp:simplePos x="0" y="0"/>
              <wp:positionH relativeFrom="page">
                <wp:posOffset>482600</wp:posOffset>
              </wp:positionH>
              <wp:positionV relativeFrom="page">
                <wp:posOffset>431800</wp:posOffset>
              </wp:positionV>
              <wp:extent cx="2299970" cy="339725"/>
              <wp:effectExtent l="0" t="0" r="0" b="0"/>
              <wp:wrapNone/>
              <wp:docPr id="63531007" name="Text Box 6353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65B8E" w14:textId="77777777" w:rsidR="006C5EF1" w:rsidRDefault="006C5EF1">
                          <w:pPr>
                            <w:spacing w:before="43"/>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7F29" id="Text Box 63531007" o:spid="_x0000_s1028" type="#_x0000_t202" style="position:absolute;margin-left:38pt;margin-top:34pt;width:181.1pt;height:26.7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" filled="f" stroked="f">
              <v:textbox inset="0,0,0,0">
                <w:txbxContent>
                  <w:p w14:paraId="1AF65B8E" w14:textId="77777777" w:rsidR="006C5EF1" w:rsidRDefault="006C5EF1">
                    <w:pPr>
                      <w:spacing w:before="43"/>
                      <w:ind w:left="20"/>
                      <w:rPr>
                        <w:rFonts w:ascii="Times New Roman"/>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E405" w14:textId="77777777" w:rsidR="000849B5" w:rsidRDefault="000849B5" w:rsidP="000849B5">
    <w:pPr>
      <w:pStyle w:val="Header"/>
    </w:pPr>
    <w:r>
      <w:rPr>
        <w:noProof/>
      </w:rPr>
      <mc:AlternateContent>
        <mc:Choice Requires="wps">
          <w:drawing>
            <wp:anchor distT="45720" distB="45720" distL="114300" distR="114300" simplePos="0" relativeHeight="251658245" behindDoc="0" locked="0" layoutInCell="1" allowOverlap="1" wp14:anchorId="12CDD1AA" wp14:editId="7CF1125D">
              <wp:simplePos x="0" y="0"/>
              <wp:positionH relativeFrom="margin">
                <wp:align>right</wp:align>
              </wp:positionH>
              <wp:positionV relativeFrom="paragraph">
                <wp:posOffset>-40005</wp:posOffset>
              </wp:positionV>
              <wp:extent cx="3239135" cy="563880"/>
              <wp:effectExtent l="0" t="0" r="0" b="7620"/>
              <wp:wrapSquare wrapText="bothSides"/>
              <wp:docPr id="324704468" name="Text Box 324704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135" cy="563880"/>
                      </a:xfrm>
                      <a:prstGeom prst="rect">
                        <a:avLst/>
                      </a:prstGeom>
                      <a:solidFill>
                        <a:srgbClr val="FFFFFF"/>
                      </a:solidFill>
                      <a:ln w="9525">
                        <a:noFill/>
                        <a:miter lim="800000"/>
                        <a:headEnd/>
                        <a:tailEnd/>
                      </a:ln>
                    </wps:spPr>
                    <wps:txbx>
                      <w:txbxContent>
                        <w:p w14:paraId="77B26687" w14:textId="179F09B0" w:rsidR="000849B5" w:rsidRPr="00065EBB" w:rsidRDefault="005B35CC" w:rsidP="000849B5">
                          <w:pPr>
                            <w:jc w:val="right"/>
                            <w:rPr>
                              <w:rFonts w:cstheme="minorHAnsi"/>
                              <w:b/>
                              <w:bCs/>
                              <w:sz w:val="32"/>
                              <w:szCs w:val="32"/>
                            </w:rPr>
                          </w:pPr>
                          <w:r>
                            <w:rPr>
                              <w:rFonts w:cstheme="minorHAnsi"/>
                              <w:b/>
                              <w:bCs/>
                              <w:sz w:val="36"/>
                              <w:szCs w:val="36"/>
                            </w:rPr>
                            <w:t>Business License Board</w:t>
                          </w:r>
                          <w:r w:rsidR="000849B5">
                            <w:rPr>
                              <w:rFonts w:cstheme="minorHAnsi"/>
                              <w:b/>
                              <w:bCs/>
                              <w:sz w:val="36"/>
                              <w:szCs w:val="36"/>
                            </w:rPr>
                            <w:br/>
                          </w:r>
                          <w:r w:rsidR="000849B5" w:rsidRPr="00065EBB">
                            <w:rPr>
                              <w:rFonts w:cstheme="minorHAnsi"/>
                              <w:b/>
                              <w:bCs/>
                              <w:color w:val="808080" w:themeColor="background1" w:themeShade="80"/>
                              <w:sz w:val="32"/>
                              <w:szCs w:val="32"/>
                            </w:rPr>
                            <w:t xml:space="preserve">Action Minutes </w:t>
                          </w:r>
                        </w:p>
                      </w:txbxContent>
                    </wps:txbx>
                    <wps:bodyPr rot="0" vert="horz" wrap="square" lIns="0" tIns="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DD1AA" id="_x0000_t202" coordsize="21600,21600" o:spt="202" path="m,l,21600r21600,l21600,xe">
              <v:stroke joinstyle="miter"/>
              <v:path gradientshapeok="t" o:connecttype="rect"/>
            </v:shapetype>
            <v:shape id="Text Box 324704468" o:spid="_x0000_s1029" type="#_x0000_t202" style="position:absolute;margin-left:203.85pt;margin-top:-3.15pt;width:255.05pt;height:44.4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" stroked="f">
              <v:textbox inset="0,0,0">
                <w:txbxContent>
                  <w:p w14:paraId="77B26687" w14:textId="179F09B0" w:rsidR="000849B5" w:rsidRPr="00065EBB" w:rsidRDefault="005B35CC" w:rsidP="000849B5">
                    <w:pPr>
                      <w:jc w:val="right"/>
                      <w:rPr>
                        <w:rFonts w:cstheme="minorHAnsi"/>
                        <w:b/>
                        <w:bCs/>
                        <w:sz w:val="32"/>
                        <w:szCs w:val="32"/>
                      </w:rPr>
                    </w:pPr>
                    <w:r>
                      <w:rPr>
                        <w:rFonts w:cstheme="minorHAnsi"/>
                        <w:b/>
                        <w:bCs/>
                        <w:sz w:val="36"/>
                        <w:szCs w:val="36"/>
                      </w:rPr>
                      <w:t>Business License Board</w:t>
                    </w:r>
                    <w:r w:rsidR="000849B5">
                      <w:rPr>
                        <w:rFonts w:cstheme="minorHAnsi"/>
                        <w:b/>
                        <w:bCs/>
                        <w:sz w:val="36"/>
                        <w:szCs w:val="36"/>
                      </w:rPr>
                      <w:br/>
                    </w:r>
                    <w:r w:rsidR="000849B5" w:rsidRPr="00065EBB">
                      <w:rPr>
                        <w:rFonts w:cstheme="minorHAnsi"/>
                        <w:b/>
                        <w:bCs/>
                        <w:color w:val="808080" w:themeColor="background1" w:themeShade="80"/>
                        <w:sz w:val="32"/>
                        <w:szCs w:val="32"/>
                      </w:rPr>
                      <w:t xml:space="preserve">Action Minutes </w:t>
                    </w:r>
                  </w:p>
                </w:txbxContent>
              </v:textbox>
              <w10:wrap type="square" anchorx="margin"/>
            </v:shape>
          </w:pict>
        </mc:Fallback>
      </mc:AlternateContent>
    </w:r>
    <w:r>
      <w:rPr>
        <w:noProof/>
      </w:rPr>
      <w:drawing>
        <wp:inline distT="0" distB="0" distL="0" distR="0" wp14:anchorId="475A6F0C" wp14:editId="73630389">
          <wp:extent cx="2286000" cy="466344"/>
          <wp:effectExtent l="0" t="0" r="0" b="0"/>
          <wp:docPr id="1921601843" name="Picture 192160184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86000" cy="466344"/>
                  </a:xfrm>
                  <a:prstGeom prst="rect">
                    <a:avLst/>
                  </a:prstGeom>
                </pic:spPr>
              </pic:pic>
            </a:graphicData>
          </a:graphic>
        </wp:inline>
      </w:drawing>
    </w:r>
  </w:p>
  <w:p w14:paraId="07C287F6" w14:textId="40D1E25D" w:rsidR="000849B5" w:rsidRPr="005918D0" w:rsidRDefault="000849B5" w:rsidP="000849B5">
    <w:pPr>
      <w:pStyle w:val="BodyText"/>
      <w:spacing w:before="241" w:line="247" w:lineRule="auto"/>
      <w:ind w:left="100"/>
      <w:rPr>
        <w:color w:val="3F4040"/>
      </w:rPr>
    </w:pPr>
    <w:r>
      <w:rPr>
        <w:color w:val="3F4040"/>
      </w:rPr>
      <w:t>455</w:t>
    </w:r>
    <w:r>
      <w:rPr>
        <w:color w:val="3F4040"/>
        <w:spacing w:val="-6"/>
      </w:rPr>
      <w:t xml:space="preserve"> </w:t>
    </w:r>
    <w:r>
      <w:rPr>
        <w:color w:val="3F4040"/>
      </w:rPr>
      <w:t>County</w:t>
    </w:r>
    <w:r>
      <w:rPr>
        <w:color w:val="3F4040"/>
        <w:spacing w:val="-6"/>
      </w:rPr>
      <w:t xml:space="preserve"> </w:t>
    </w:r>
    <w:r>
      <w:rPr>
        <w:color w:val="3F4040"/>
      </w:rPr>
      <w:t>Center,</w:t>
    </w:r>
    <w:r>
      <w:rPr>
        <w:color w:val="3F4040"/>
        <w:spacing w:val="-5"/>
      </w:rPr>
      <w:t xml:space="preserve"> </w:t>
    </w:r>
    <w:r>
      <w:rPr>
        <w:color w:val="3F4040"/>
      </w:rPr>
      <w:t>2</w:t>
    </w:r>
    <w:r>
      <w:rPr>
        <w:color w:val="3F4040"/>
        <w:position w:val="7"/>
        <w:sz w:val="11"/>
      </w:rPr>
      <w:t>nd</w:t>
    </w:r>
    <w:r>
      <w:rPr>
        <w:color w:val="3F4040"/>
        <w:spacing w:val="19"/>
        <w:position w:val="7"/>
        <w:sz w:val="11"/>
      </w:rPr>
      <w:t xml:space="preserve"> </w:t>
    </w:r>
    <w:r>
      <w:rPr>
        <w:color w:val="3F4040"/>
      </w:rPr>
      <w:t>Floor</w:t>
    </w:r>
    <w:r>
      <w:rPr>
        <w:color w:val="3F4040"/>
        <w:spacing w:val="-5"/>
      </w:rPr>
      <w:t xml:space="preserve"> </w:t>
    </w:r>
    <w:r>
      <w:rPr>
        <w:color w:val="3F4040"/>
      </w:rPr>
      <w:t>|</w:t>
    </w:r>
    <w:r>
      <w:rPr>
        <w:color w:val="3F4040"/>
        <w:spacing w:val="-5"/>
      </w:rPr>
      <w:t xml:space="preserve"> </w:t>
    </w:r>
    <w:r>
      <w:rPr>
        <w:color w:val="3F4040"/>
      </w:rPr>
      <w:t>Mail</w:t>
    </w:r>
    <w:r>
      <w:rPr>
        <w:color w:val="3F4040"/>
        <w:spacing w:val="-5"/>
      </w:rPr>
      <w:t xml:space="preserve"> </w:t>
    </w:r>
    <w:r>
      <w:rPr>
        <w:color w:val="3F4040"/>
      </w:rPr>
      <w:t>Drop</w:t>
    </w:r>
    <w:r>
      <w:rPr>
        <w:color w:val="3F4040"/>
        <w:spacing w:val="-6"/>
      </w:rPr>
      <w:t xml:space="preserve"> </w:t>
    </w:r>
    <w:r>
      <w:rPr>
        <w:color w:val="3F4040"/>
      </w:rPr>
      <w:t>PLN</w:t>
    </w:r>
    <w:r>
      <w:rPr>
        <w:color w:val="3F4040"/>
        <w:spacing w:val="-5"/>
      </w:rPr>
      <w:t xml:space="preserve"> </w:t>
    </w:r>
    <w:r>
      <w:rPr>
        <w:color w:val="3F4040"/>
      </w:rPr>
      <w:t>122</w:t>
    </w:r>
    <w:r>
      <w:rPr>
        <w:color w:val="3F4040"/>
      </w:rPr>
      <w:br/>
      <w:t>Redwood City, CA 94063</w:t>
    </w:r>
    <w:r>
      <w:rPr>
        <w:color w:val="3F4040"/>
      </w:rPr>
      <w:br/>
      <w:t>(650)</w:t>
    </w:r>
    <w:r>
      <w:rPr>
        <w:color w:val="3F4040"/>
        <w:spacing w:val="-3"/>
      </w:rPr>
      <w:t xml:space="preserve"> </w:t>
    </w:r>
    <w:r>
      <w:rPr>
        <w:color w:val="3F4040"/>
      </w:rPr>
      <w:t>363-4161</w:t>
    </w:r>
    <w:r>
      <w:rPr>
        <w:color w:val="3F4040"/>
      </w:rPr>
      <w:br/>
    </w:r>
    <w:hyperlink r:id="rId2">
      <w:r>
        <w:rPr>
          <w:color w:val="3F4040"/>
          <w:spacing w:val="-2"/>
        </w:rPr>
        <w:t>smcgov.</w:t>
      </w:r>
      <w:r w:rsidRPr="00914692">
        <w:rPr>
          <w:color w:val="3F4040"/>
          <w:spacing w:val="-2"/>
        </w:rPr>
        <w:t>org</w:t>
      </w:r>
    </w:hyperlink>
    <w:r w:rsidR="00B36797">
      <w:rPr>
        <w:color w:val="3F4040"/>
        <w:spacing w:val="-2"/>
      </w:rPr>
      <w:t>/planning</w:t>
    </w:r>
  </w:p>
  <w:p w14:paraId="4CE68A76" w14:textId="77777777" w:rsidR="000849B5" w:rsidRPr="008C6163" w:rsidRDefault="000849B5" w:rsidP="000849B5">
    <w:pPr>
      <w:pStyle w:val="Header"/>
    </w:pPr>
  </w:p>
  <w:p w14:paraId="435A9D25" w14:textId="77777777" w:rsidR="000849B5" w:rsidRPr="000849B5" w:rsidRDefault="000849B5" w:rsidP="000849B5">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388B995A" wp14:editId="5E86F1D4">
              <wp:simplePos x="0" y="0"/>
              <wp:positionH relativeFrom="page">
                <wp:posOffset>5855970</wp:posOffset>
              </wp:positionH>
              <wp:positionV relativeFrom="page">
                <wp:posOffset>419735</wp:posOffset>
              </wp:positionV>
              <wp:extent cx="991870" cy="167005"/>
              <wp:effectExtent l="0" t="0" r="0" b="0"/>
              <wp:wrapNone/>
              <wp:docPr id="1076507524" name="Text Box 1076507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C5DE1" w14:textId="77777777" w:rsidR="000849B5" w:rsidRDefault="000849B5" w:rsidP="000849B5">
                          <w:pPr>
                            <w:spacing w:before="12"/>
                            <w:ind w:left="20"/>
                          </w:pPr>
                          <w:r>
                            <w:t>February</w:t>
                          </w:r>
                          <w:r>
                            <w:rPr>
                              <w:spacing w:val="-8"/>
                            </w:rPr>
                            <w:t xml:space="preserve"> </w:t>
                          </w:r>
                          <w:r>
                            <w:t>8,</w:t>
                          </w:r>
                          <w:r>
                            <w:rPr>
                              <w:spacing w:val="-6"/>
                            </w:rPr>
                            <w:t xml:space="preserve"> </w:t>
                          </w:r>
                          <w:r>
                            <w:rPr>
                              <w:spacing w:val="-4"/>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B995A" id="Text Box 1076507524" o:spid="_x0000_s1030" type="#_x0000_t202" style="position:absolute;margin-left:461.1pt;margin-top:33.05pt;width:78.1pt;height:13.1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" filled="f" stroked="f">
              <v:textbox inset="0,0,0,0">
                <w:txbxContent>
                  <w:p w14:paraId="2D5C5DE1" w14:textId="77777777" w:rsidR="000849B5" w:rsidRDefault="000849B5" w:rsidP="000849B5">
                    <w:pPr>
                      <w:spacing w:before="12"/>
                      <w:ind w:left="20"/>
                    </w:pPr>
                    <w:r>
                      <w:t>February</w:t>
                    </w:r>
                    <w:r>
                      <w:rPr>
                        <w:spacing w:val="-8"/>
                      </w:rPr>
                      <w:t xml:space="preserve"> </w:t>
                    </w:r>
                    <w:r>
                      <w:t>8,</w:t>
                    </w:r>
                    <w:r>
                      <w:rPr>
                        <w:spacing w:val="-6"/>
                      </w:rPr>
                      <w:t xml:space="preserve"> </w:t>
                    </w:r>
                    <w:r>
                      <w:rPr>
                        <w:spacing w:val="-4"/>
                      </w:rPr>
                      <w:t>2023</w:t>
                    </w: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79F82D93" wp14:editId="40F95F42">
              <wp:simplePos x="0" y="0"/>
              <wp:positionH relativeFrom="page">
                <wp:posOffset>482600</wp:posOffset>
              </wp:positionH>
              <wp:positionV relativeFrom="page">
                <wp:posOffset>431800</wp:posOffset>
              </wp:positionV>
              <wp:extent cx="2299970" cy="339725"/>
              <wp:effectExtent l="0" t="0" r="0" b="0"/>
              <wp:wrapNone/>
              <wp:docPr id="957777042" name="Text Box 9577770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33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968D9" w14:textId="77777777" w:rsidR="000849B5" w:rsidRDefault="000849B5" w:rsidP="000849B5">
                          <w:pPr>
                            <w:spacing w:before="43"/>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82D93" id="Text Box 957777042" o:spid="_x0000_s1031" type="#_x0000_t202" style="position:absolute;margin-left:38pt;margin-top:34pt;width:181.1pt;height:26.7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" filled="f" stroked="f">
              <v:textbox inset="0,0,0,0">
                <w:txbxContent>
                  <w:p w14:paraId="13B968D9" w14:textId="77777777" w:rsidR="000849B5" w:rsidRDefault="000849B5" w:rsidP="000849B5">
                    <w:pPr>
                      <w:spacing w:before="43"/>
                      <w:ind w:left="20"/>
                      <w:rPr>
                        <w:rFonts w:ascii="Times New Roman"/>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43FD2"/>
    <w:multiLevelType w:val="hybridMultilevel"/>
    <w:tmpl w:val="9E746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A91F6B"/>
    <w:multiLevelType w:val="hybridMultilevel"/>
    <w:tmpl w:val="2480C778"/>
    <w:lvl w:ilvl="0" w:tplc="FBAECE8E">
      <w:start w:val="1"/>
      <w:numFmt w:val="decimal"/>
      <w:lvlText w:val="%1."/>
      <w:lvlJc w:val="left"/>
      <w:pPr>
        <w:ind w:left="720" w:hanging="360"/>
      </w:pPr>
      <w:rPr>
        <w:rFonts w:asciiTheme="minorHAnsi" w:hAnsiTheme="minorHAnsi" w:cstheme="minorHAnsi" w:hint="default"/>
        <w:b/>
        <w:bCs w:val="0"/>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4F71BE"/>
    <w:multiLevelType w:val="hybridMultilevel"/>
    <w:tmpl w:val="3ADA4210"/>
    <w:lvl w:ilvl="0" w:tplc="AEAA3332">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FC4323B"/>
    <w:multiLevelType w:val="hybridMultilevel"/>
    <w:tmpl w:val="9E1AE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7B55CA"/>
    <w:multiLevelType w:val="hybridMultilevel"/>
    <w:tmpl w:val="6422CBAA"/>
    <w:lvl w:ilvl="0" w:tplc="87E61860">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9832D6"/>
    <w:multiLevelType w:val="hybridMultilevel"/>
    <w:tmpl w:val="2648F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6641484">
    <w:abstractNumId w:val="2"/>
  </w:num>
  <w:num w:numId="2" w16cid:durableId="193543317">
    <w:abstractNumId w:val="1"/>
  </w:num>
  <w:num w:numId="3" w16cid:durableId="570890706">
    <w:abstractNumId w:val="4"/>
  </w:num>
  <w:num w:numId="4" w16cid:durableId="729889190">
    <w:abstractNumId w:val="0"/>
  </w:num>
  <w:num w:numId="5" w16cid:durableId="558711997">
    <w:abstractNumId w:val="3"/>
  </w:num>
  <w:num w:numId="6" w16cid:durableId="148990785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attachedTemplate r:id="rId1"/>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603"/>
    <w:rsid w:val="00000D41"/>
    <w:rsid w:val="00002811"/>
    <w:rsid w:val="000029E6"/>
    <w:rsid w:val="00002FDA"/>
    <w:rsid w:val="00003855"/>
    <w:rsid w:val="00005DB5"/>
    <w:rsid w:val="000065B8"/>
    <w:rsid w:val="000101A4"/>
    <w:rsid w:val="000107C7"/>
    <w:rsid w:val="00010C0F"/>
    <w:rsid w:val="00012255"/>
    <w:rsid w:val="00013F62"/>
    <w:rsid w:val="00015066"/>
    <w:rsid w:val="00015F76"/>
    <w:rsid w:val="00016977"/>
    <w:rsid w:val="00016CFB"/>
    <w:rsid w:val="00017AE8"/>
    <w:rsid w:val="000206BF"/>
    <w:rsid w:val="00020764"/>
    <w:rsid w:val="00021097"/>
    <w:rsid w:val="00023BE9"/>
    <w:rsid w:val="00025129"/>
    <w:rsid w:val="00026A31"/>
    <w:rsid w:val="0003233E"/>
    <w:rsid w:val="000333F1"/>
    <w:rsid w:val="000337A3"/>
    <w:rsid w:val="00033A40"/>
    <w:rsid w:val="0003725D"/>
    <w:rsid w:val="00037A09"/>
    <w:rsid w:val="0004006C"/>
    <w:rsid w:val="000402D2"/>
    <w:rsid w:val="00040FD0"/>
    <w:rsid w:val="000414D6"/>
    <w:rsid w:val="000428E9"/>
    <w:rsid w:val="000437C5"/>
    <w:rsid w:val="00043D66"/>
    <w:rsid w:val="000441AB"/>
    <w:rsid w:val="00044F76"/>
    <w:rsid w:val="000450FF"/>
    <w:rsid w:val="00045C96"/>
    <w:rsid w:val="00046A06"/>
    <w:rsid w:val="000516F7"/>
    <w:rsid w:val="00051832"/>
    <w:rsid w:val="000519F5"/>
    <w:rsid w:val="00052EE5"/>
    <w:rsid w:val="0005323D"/>
    <w:rsid w:val="000540A7"/>
    <w:rsid w:val="000547C4"/>
    <w:rsid w:val="000548B6"/>
    <w:rsid w:val="00054C78"/>
    <w:rsid w:val="000557FA"/>
    <w:rsid w:val="0005644D"/>
    <w:rsid w:val="00057BB0"/>
    <w:rsid w:val="00060DA1"/>
    <w:rsid w:val="00061A22"/>
    <w:rsid w:val="00063A78"/>
    <w:rsid w:val="00064771"/>
    <w:rsid w:val="000658DF"/>
    <w:rsid w:val="000659F4"/>
    <w:rsid w:val="00065EBB"/>
    <w:rsid w:val="000665FB"/>
    <w:rsid w:val="00067621"/>
    <w:rsid w:val="000679E0"/>
    <w:rsid w:val="00070102"/>
    <w:rsid w:val="00070482"/>
    <w:rsid w:val="000709F5"/>
    <w:rsid w:val="00071A96"/>
    <w:rsid w:val="00071DA7"/>
    <w:rsid w:val="00072102"/>
    <w:rsid w:val="00072758"/>
    <w:rsid w:val="00072C29"/>
    <w:rsid w:val="00076E5E"/>
    <w:rsid w:val="000770E7"/>
    <w:rsid w:val="000832EB"/>
    <w:rsid w:val="000844BC"/>
    <w:rsid w:val="000849B5"/>
    <w:rsid w:val="00086020"/>
    <w:rsid w:val="00086DBD"/>
    <w:rsid w:val="00087AAE"/>
    <w:rsid w:val="00090052"/>
    <w:rsid w:val="00090796"/>
    <w:rsid w:val="0009245E"/>
    <w:rsid w:val="00094A75"/>
    <w:rsid w:val="00094F8A"/>
    <w:rsid w:val="00095C24"/>
    <w:rsid w:val="00096035"/>
    <w:rsid w:val="00096539"/>
    <w:rsid w:val="000A0739"/>
    <w:rsid w:val="000A2C23"/>
    <w:rsid w:val="000A2ECE"/>
    <w:rsid w:val="000A3BBF"/>
    <w:rsid w:val="000A4522"/>
    <w:rsid w:val="000A5AC2"/>
    <w:rsid w:val="000A6802"/>
    <w:rsid w:val="000B1ECF"/>
    <w:rsid w:val="000B2276"/>
    <w:rsid w:val="000B4313"/>
    <w:rsid w:val="000B4E91"/>
    <w:rsid w:val="000B5E7E"/>
    <w:rsid w:val="000B6154"/>
    <w:rsid w:val="000B6309"/>
    <w:rsid w:val="000B78DA"/>
    <w:rsid w:val="000C2EFA"/>
    <w:rsid w:val="000C6281"/>
    <w:rsid w:val="000C72EE"/>
    <w:rsid w:val="000D0D62"/>
    <w:rsid w:val="000D135B"/>
    <w:rsid w:val="000D28D9"/>
    <w:rsid w:val="000D38E6"/>
    <w:rsid w:val="000D4380"/>
    <w:rsid w:val="000D492A"/>
    <w:rsid w:val="000D61F6"/>
    <w:rsid w:val="000D70D0"/>
    <w:rsid w:val="000D74E2"/>
    <w:rsid w:val="000D7631"/>
    <w:rsid w:val="000D7897"/>
    <w:rsid w:val="000E175C"/>
    <w:rsid w:val="000E2C0E"/>
    <w:rsid w:val="000E33EB"/>
    <w:rsid w:val="000E5CBA"/>
    <w:rsid w:val="000E66D5"/>
    <w:rsid w:val="000E6A76"/>
    <w:rsid w:val="000E6B43"/>
    <w:rsid w:val="000E7134"/>
    <w:rsid w:val="000F0141"/>
    <w:rsid w:val="000F05BA"/>
    <w:rsid w:val="000F2884"/>
    <w:rsid w:val="000F380A"/>
    <w:rsid w:val="000F4C00"/>
    <w:rsid w:val="000F4C1A"/>
    <w:rsid w:val="000F4F03"/>
    <w:rsid w:val="000F7005"/>
    <w:rsid w:val="000F77CA"/>
    <w:rsid w:val="001011AE"/>
    <w:rsid w:val="00101F92"/>
    <w:rsid w:val="00101FE6"/>
    <w:rsid w:val="00102278"/>
    <w:rsid w:val="0010254A"/>
    <w:rsid w:val="00102829"/>
    <w:rsid w:val="00102926"/>
    <w:rsid w:val="00104418"/>
    <w:rsid w:val="00104FB3"/>
    <w:rsid w:val="001053A2"/>
    <w:rsid w:val="00105D2C"/>
    <w:rsid w:val="00105DEF"/>
    <w:rsid w:val="001063F2"/>
    <w:rsid w:val="001065AE"/>
    <w:rsid w:val="00106A5D"/>
    <w:rsid w:val="00106F15"/>
    <w:rsid w:val="00106FA0"/>
    <w:rsid w:val="00107C1C"/>
    <w:rsid w:val="00110078"/>
    <w:rsid w:val="00111F06"/>
    <w:rsid w:val="001120D7"/>
    <w:rsid w:val="00112352"/>
    <w:rsid w:val="00112785"/>
    <w:rsid w:val="00113B42"/>
    <w:rsid w:val="00113FB7"/>
    <w:rsid w:val="00114FE3"/>
    <w:rsid w:val="00115736"/>
    <w:rsid w:val="001176B6"/>
    <w:rsid w:val="00117A58"/>
    <w:rsid w:val="00120669"/>
    <w:rsid w:val="00120AE9"/>
    <w:rsid w:val="00122136"/>
    <w:rsid w:val="0012272E"/>
    <w:rsid w:val="00124285"/>
    <w:rsid w:val="0012441F"/>
    <w:rsid w:val="001253A0"/>
    <w:rsid w:val="00126CA0"/>
    <w:rsid w:val="00130337"/>
    <w:rsid w:val="00130355"/>
    <w:rsid w:val="001311D7"/>
    <w:rsid w:val="0013158D"/>
    <w:rsid w:val="0013172A"/>
    <w:rsid w:val="001317F6"/>
    <w:rsid w:val="00132F14"/>
    <w:rsid w:val="00133110"/>
    <w:rsid w:val="00133BA5"/>
    <w:rsid w:val="001342A8"/>
    <w:rsid w:val="00134616"/>
    <w:rsid w:val="001346C0"/>
    <w:rsid w:val="00135E32"/>
    <w:rsid w:val="00136337"/>
    <w:rsid w:val="001370F6"/>
    <w:rsid w:val="001405D9"/>
    <w:rsid w:val="001405F6"/>
    <w:rsid w:val="00142868"/>
    <w:rsid w:val="00143EB6"/>
    <w:rsid w:val="0014405B"/>
    <w:rsid w:val="00144762"/>
    <w:rsid w:val="001451DD"/>
    <w:rsid w:val="00150148"/>
    <w:rsid w:val="001504DD"/>
    <w:rsid w:val="00150AC3"/>
    <w:rsid w:val="00150CCE"/>
    <w:rsid w:val="001515D0"/>
    <w:rsid w:val="00153C36"/>
    <w:rsid w:val="00154683"/>
    <w:rsid w:val="00156223"/>
    <w:rsid w:val="00160616"/>
    <w:rsid w:val="001613D9"/>
    <w:rsid w:val="00161791"/>
    <w:rsid w:val="001627F7"/>
    <w:rsid w:val="001640E6"/>
    <w:rsid w:val="00164603"/>
    <w:rsid w:val="00164E2B"/>
    <w:rsid w:val="001657D0"/>
    <w:rsid w:val="001664FF"/>
    <w:rsid w:val="00166D5B"/>
    <w:rsid w:val="00167E7C"/>
    <w:rsid w:val="001711D5"/>
    <w:rsid w:val="00171B6A"/>
    <w:rsid w:val="00173D24"/>
    <w:rsid w:val="001761E9"/>
    <w:rsid w:val="00176F71"/>
    <w:rsid w:val="001774A8"/>
    <w:rsid w:val="00177A35"/>
    <w:rsid w:val="00180A59"/>
    <w:rsid w:val="001814CC"/>
    <w:rsid w:val="00182191"/>
    <w:rsid w:val="00182546"/>
    <w:rsid w:val="00182A96"/>
    <w:rsid w:val="00182ED9"/>
    <w:rsid w:val="001831FD"/>
    <w:rsid w:val="00184582"/>
    <w:rsid w:val="00185310"/>
    <w:rsid w:val="00185643"/>
    <w:rsid w:val="001863B4"/>
    <w:rsid w:val="00186A1D"/>
    <w:rsid w:val="00187E37"/>
    <w:rsid w:val="00191016"/>
    <w:rsid w:val="00191BD1"/>
    <w:rsid w:val="001945FA"/>
    <w:rsid w:val="00194877"/>
    <w:rsid w:val="00194ACD"/>
    <w:rsid w:val="00197D80"/>
    <w:rsid w:val="00197E12"/>
    <w:rsid w:val="001A1F91"/>
    <w:rsid w:val="001A2420"/>
    <w:rsid w:val="001A356B"/>
    <w:rsid w:val="001A35B2"/>
    <w:rsid w:val="001A7E2A"/>
    <w:rsid w:val="001B0DF3"/>
    <w:rsid w:val="001B1A12"/>
    <w:rsid w:val="001B25ED"/>
    <w:rsid w:val="001B41AC"/>
    <w:rsid w:val="001B4257"/>
    <w:rsid w:val="001B7284"/>
    <w:rsid w:val="001C0278"/>
    <w:rsid w:val="001C02BA"/>
    <w:rsid w:val="001C1AE6"/>
    <w:rsid w:val="001C1D17"/>
    <w:rsid w:val="001C27CF"/>
    <w:rsid w:val="001C417A"/>
    <w:rsid w:val="001C529A"/>
    <w:rsid w:val="001C57BA"/>
    <w:rsid w:val="001C5CE7"/>
    <w:rsid w:val="001C5EC4"/>
    <w:rsid w:val="001C61E8"/>
    <w:rsid w:val="001C6B8F"/>
    <w:rsid w:val="001D0430"/>
    <w:rsid w:val="001D0587"/>
    <w:rsid w:val="001D3605"/>
    <w:rsid w:val="001D3F93"/>
    <w:rsid w:val="001D5792"/>
    <w:rsid w:val="001D6285"/>
    <w:rsid w:val="001D679B"/>
    <w:rsid w:val="001D69B5"/>
    <w:rsid w:val="001D7348"/>
    <w:rsid w:val="001D77A0"/>
    <w:rsid w:val="001E0B0D"/>
    <w:rsid w:val="001E28F4"/>
    <w:rsid w:val="001E2A36"/>
    <w:rsid w:val="001E2D35"/>
    <w:rsid w:val="001E3D5F"/>
    <w:rsid w:val="001E57C9"/>
    <w:rsid w:val="001E6AEB"/>
    <w:rsid w:val="001E7DD5"/>
    <w:rsid w:val="001F07C7"/>
    <w:rsid w:val="001F30D1"/>
    <w:rsid w:val="001F5756"/>
    <w:rsid w:val="001F5980"/>
    <w:rsid w:val="001F6B46"/>
    <w:rsid w:val="001F73D4"/>
    <w:rsid w:val="001F7B8F"/>
    <w:rsid w:val="001F7E5B"/>
    <w:rsid w:val="00206E5C"/>
    <w:rsid w:val="00207494"/>
    <w:rsid w:val="00207A54"/>
    <w:rsid w:val="002100CF"/>
    <w:rsid w:val="00210309"/>
    <w:rsid w:val="00211EF3"/>
    <w:rsid w:val="002125AB"/>
    <w:rsid w:val="00213201"/>
    <w:rsid w:val="00216B90"/>
    <w:rsid w:val="00217609"/>
    <w:rsid w:val="00217626"/>
    <w:rsid w:val="00223878"/>
    <w:rsid w:val="00224462"/>
    <w:rsid w:val="00224482"/>
    <w:rsid w:val="002258F6"/>
    <w:rsid w:val="002265A7"/>
    <w:rsid w:val="0023068C"/>
    <w:rsid w:val="00233379"/>
    <w:rsid w:val="00234B1D"/>
    <w:rsid w:val="00234D75"/>
    <w:rsid w:val="00234FB7"/>
    <w:rsid w:val="0023520A"/>
    <w:rsid w:val="00236E76"/>
    <w:rsid w:val="0023729C"/>
    <w:rsid w:val="00240818"/>
    <w:rsid w:val="00240B77"/>
    <w:rsid w:val="00241A83"/>
    <w:rsid w:val="00241F46"/>
    <w:rsid w:val="00243E74"/>
    <w:rsid w:val="00244576"/>
    <w:rsid w:val="00244A78"/>
    <w:rsid w:val="00244D78"/>
    <w:rsid w:val="00245FE6"/>
    <w:rsid w:val="00247B5E"/>
    <w:rsid w:val="00251E1D"/>
    <w:rsid w:val="002529B7"/>
    <w:rsid w:val="00253EE5"/>
    <w:rsid w:val="00254A4C"/>
    <w:rsid w:val="0025608F"/>
    <w:rsid w:val="00256553"/>
    <w:rsid w:val="00256A3D"/>
    <w:rsid w:val="002576D4"/>
    <w:rsid w:val="00257FEC"/>
    <w:rsid w:val="002622DC"/>
    <w:rsid w:val="002634BD"/>
    <w:rsid w:val="00263F62"/>
    <w:rsid w:val="00264B24"/>
    <w:rsid w:val="00264C0D"/>
    <w:rsid w:val="0026519A"/>
    <w:rsid w:val="002652D5"/>
    <w:rsid w:val="00266476"/>
    <w:rsid w:val="0026704A"/>
    <w:rsid w:val="0027332F"/>
    <w:rsid w:val="0027359B"/>
    <w:rsid w:val="00273D70"/>
    <w:rsid w:val="002743E2"/>
    <w:rsid w:val="0027582C"/>
    <w:rsid w:val="00277F06"/>
    <w:rsid w:val="00280D6E"/>
    <w:rsid w:val="00281332"/>
    <w:rsid w:val="00282040"/>
    <w:rsid w:val="00284906"/>
    <w:rsid w:val="00284C4D"/>
    <w:rsid w:val="00284E9F"/>
    <w:rsid w:val="00284F23"/>
    <w:rsid w:val="00286727"/>
    <w:rsid w:val="00287581"/>
    <w:rsid w:val="00290FDF"/>
    <w:rsid w:val="002910D3"/>
    <w:rsid w:val="0029132D"/>
    <w:rsid w:val="00291906"/>
    <w:rsid w:val="00291B19"/>
    <w:rsid w:val="00292CB8"/>
    <w:rsid w:val="00292EAB"/>
    <w:rsid w:val="002932BA"/>
    <w:rsid w:val="00293850"/>
    <w:rsid w:val="00294830"/>
    <w:rsid w:val="00294CF1"/>
    <w:rsid w:val="00294F91"/>
    <w:rsid w:val="00295192"/>
    <w:rsid w:val="00295EFE"/>
    <w:rsid w:val="00296909"/>
    <w:rsid w:val="002A0298"/>
    <w:rsid w:val="002A1696"/>
    <w:rsid w:val="002A3825"/>
    <w:rsid w:val="002A3D44"/>
    <w:rsid w:val="002A4FBE"/>
    <w:rsid w:val="002A61F4"/>
    <w:rsid w:val="002A7ADD"/>
    <w:rsid w:val="002A7BB2"/>
    <w:rsid w:val="002B0309"/>
    <w:rsid w:val="002B10DA"/>
    <w:rsid w:val="002B14E5"/>
    <w:rsid w:val="002B1BB9"/>
    <w:rsid w:val="002B27B6"/>
    <w:rsid w:val="002B2C30"/>
    <w:rsid w:val="002B3000"/>
    <w:rsid w:val="002B3D82"/>
    <w:rsid w:val="002B63EC"/>
    <w:rsid w:val="002C052E"/>
    <w:rsid w:val="002C1394"/>
    <w:rsid w:val="002C3881"/>
    <w:rsid w:val="002C40E2"/>
    <w:rsid w:val="002C4698"/>
    <w:rsid w:val="002D17A9"/>
    <w:rsid w:val="002D1BAC"/>
    <w:rsid w:val="002D1F13"/>
    <w:rsid w:val="002D228A"/>
    <w:rsid w:val="002D3A6B"/>
    <w:rsid w:val="002D4E03"/>
    <w:rsid w:val="002D5D13"/>
    <w:rsid w:val="002D6CE5"/>
    <w:rsid w:val="002D6E71"/>
    <w:rsid w:val="002E0E9A"/>
    <w:rsid w:val="002E0F1D"/>
    <w:rsid w:val="002E2819"/>
    <w:rsid w:val="002E2CD5"/>
    <w:rsid w:val="002E4416"/>
    <w:rsid w:val="002E47DF"/>
    <w:rsid w:val="002E55FC"/>
    <w:rsid w:val="002E62ED"/>
    <w:rsid w:val="002E7797"/>
    <w:rsid w:val="002E7AA3"/>
    <w:rsid w:val="002F227A"/>
    <w:rsid w:val="002F2419"/>
    <w:rsid w:val="002F2DC5"/>
    <w:rsid w:val="002F5684"/>
    <w:rsid w:val="002F5C78"/>
    <w:rsid w:val="002F70E5"/>
    <w:rsid w:val="002F7439"/>
    <w:rsid w:val="002F77AE"/>
    <w:rsid w:val="0030076C"/>
    <w:rsid w:val="00300778"/>
    <w:rsid w:val="00301A74"/>
    <w:rsid w:val="00301F7E"/>
    <w:rsid w:val="00302CBD"/>
    <w:rsid w:val="0030405D"/>
    <w:rsid w:val="00304B07"/>
    <w:rsid w:val="00306436"/>
    <w:rsid w:val="0030716E"/>
    <w:rsid w:val="0031115A"/>
    <w:rsid w:val="00311388"/>
    <w:rsid w:val="00314409"/>
    <w:rsid w:val="00314457"/>
    <w:rsid w:val="00315254"/>
    <w:rsid w:val="003203A6"/>
    <w:rsid w:val="00320461"/>
    <w:rsid w:val="00324A38"/>
    <w:rsid w:val="0032653C"/>
    <w:rsid w:val="003275EE"/>
    <w:rsid w:val="0032780C"/>
    <w:rsid w:val="0033133B"/>
    <w:rsid w:val="003315DE"/>
    <w:rsid w:val="0033255C"/>
    <w:rsid w:val="00333432"/>
    <w:rsid w:val="003337AC"/>
    <w:rsid w:val="00333F75"/>
    <w:rsid w:val="003357F5"/>
    <w:rsid w:val="00336B69"/>
    <w:rsid w:val="003401C1"/>
    <w:rsid w:val="00340BA5"/>
    <w:rsid w:val="003410DE"/>
    <w:rsid w:val="00341FE0"/>
    <w:rsid w:val="003420F9"/>
    <w:rsid w:val="0034271C"/>
    <w:rsid w:val="00343309"/>
    <w:rsid w:val="00343E4D"/>
    <w:rsid w:val="00344C32"/>
    <w:rsid w:val="003450CE"/>
    <w:rsid w:val="00346186"/>
    <w:rsid w:val="00347A43"/>
    <w:rsid w:val="003510E0"/>
    <w:rsid w:val="003514C7"/>
    <w:rsid w:val="003515FD"/>
    <w:rsid w:val="00351939"/>
    <w:rsid w:val="003533FD"/>
    <w:rsid w:val="0035386F"/>
    <w:rsid w:val="003540BA"/>
    <w:rsid w:val="0035484F"/>
    <w:rsid w:val="00355930"/>
    <w:rsid w:val="00355EF8"/>
    <w:rsid w:val="0035640F"/>
    <w:rsid w:val="0035690C"/>
    <w:rsid w:val="00356FB2"/>
    <w:rsid w:val="00360A9D"/>
    <w:rsid w:val="00360C1B"/>
    <w:rsid w:val="0036121A"/>
    <w:rsid w:val="003634F5"/>
    <w:rsid w:val="003646EE"/>
    <w:rsid w:val="00365F57"/>
    <w:rsid w:val="003660F2"/>
    <w:rsid w:val="00366E76"/>
    <w:rsid w:val="00367EE3"/>
    <w:rsid w:val="00370ABD"/>
    <w:rsid w:val="00373A35"/>
    <w:rsid w:val="00373BD8"/>
    <w:rsid w:val="00373F39"/>
    <w:rsid w:val="00374145"/>
    <w:rsid w:val="003741C5"/>
    <w:rsid w:val="00374C07"/>
    <w:rsid w:val="00374E00"/>
    <w:rsid w:val="00376166"/>
    <w:rsid w:val="003763C3"/>
    <w:rsid w:val="00376E6A"/>
    <w:rsid w:val="003775EA"/>
    <w:rsid w:val="00377CB4"/>
    <w:rsid w:val="00377D2C"/>
    <w:rsid w:val="00381727"/>
    <w:rsid w:val="00383EA3"/>
    <w:rsid w:val="00384064"/>
    <w:rsid w:val="00384A47"/>
    <w:rsid w:val="00385534"/>
    <w:rsid w:val="00385787"/>
    <w:rsid w:val="00385ACE"/>
    <w:rsid w:val="003905FC"/>
    <w:rsid w:val="00390D38"/>
    <w:rsid w:val="003913BD"/>
    <w:rsid w:val="00394002"/>
    <w:rsid w:val="00396F9E"/>
    <w:rsid w:val="003970F9"/>
    <w:rsid w:val="003979DD"/>
    <w:rsid w:val="003A14ED"/>
    <w:rsid w:val="003A2CEF"/>
    <w:rsid w:val="003A45B1"/>
    <w:rsid w:val="003A578A"/>
    <w:rsid w:val="003A62CA"/>
    <w:rsid w:val="003A6593"/>
    <w:rsid w:val="003B123E"/>
    <w:rsid w:val="003B1343"/>
    <w:rsid w:val="003B2417"/>
    <w:rsid w:val="003B2F8C"/>
    <w:rsid w:val="003B32C0"/>
    <w:rsid w:val="003B5158"/>
    <w:rsid w:val="003B5DA8"/>
    <w:rsid w:val="003B72DF"/>
    <w:rsid w:val="003B763F"/>
    <w:rsid w:val="003B7CCB"/>
    <w:rsid w:val="003C1772"/>
    <w:rsid w:val="003C2991"/>
    <w:rsid w:val="003C2DB6"/>
    <w:rsid w:val="003D0C9B"/>
    <w:rsid w:val="003D3623"/>
    <w:rsid w:val="003D36B9"/>
    <w:rsid w:val="003D3ABA"/>
    <w:rsid w:val="003D506B"/>
    <w:rsid w:val="003D5425"/>
    <w:rsid w:val="003D5938"/>
    <w:rsid w:val="003D70E9"/>
    <w:rsid w:val="003D7987"/>
    <w:rsid w:val="003E1381"/>
    <w:rsid w:val="003E1516"/>
    <w:rsid w:val="003E18B7"/>
    <w:rsid w:val="003E2832"/>
    <w:rsid w:val="003E3382"/>
    <w:rsid w:val="003E33ED"/>
    <w:rsid w:val="003E3B39"/>
    <w:rsid w:val="003E4DD6"/>
    <w:rsid w:val="003E6416"/>
    <w:rsid w:val="003F00BD"/>
    <w:rsid w:val="003F08B8"/>
    <w:rsid w:val="003F08D3"/>
    <w:rsid w:val="003F1EF3"/>
    <w:rsid w:val="003F3F18"/>
    <w:rsid w:val="003F42A5"/>
    <w:rsid w:val="003F47F9"/>
    <w:rsid w:val="003F54DE"/>
    <w:rsid w:val="003F69D4"/>
    <w:rsid w:val="00403277"/>
    <w:rsid w:val="00403C1E"/>
    <w:rsid w:val="00403FF9"/>
    <w:rsid w:val="00405AC1"/>
    <w:rsid w:val="00406307"/>
    <w:rsid w:val="00407970"/>
    <w:rsid w:val="004110F4"/>
    <w:rsid w:val="00411C80"/>
    <w:rsid w:val="00412855"/>
    <w:rsid w:val="0041311B"/>
    <w:rsid w:val="00413533"/>
    <w:rsid w:val="004154F6"/>
    <w:rsid w:val="00415500"/>
    <w:rsid w:val="00415916"/>
    <w:rsid w:val="00416764"/>
    <w:rsid w:val="00421E66"/>
    <w:rsid w:val="004227E8"/>
    <w:rsid w:val="0042381E"/>
    <w:rsid w:val="0042418B"/>
    <w:rsid w:val="00424964"/>
    <w:rsid w:val="004319C8"/>
    <w:rsid w:val="004323E1"/>
    <w:rsid w:val="00433D59"/>
    <w:rsid w:val="00434224"/>
    <w:rsid w:val="00434404"/>
    <w:rsid w:val="004353EE"/>
    <w:rsid w:val="004358A2"/>
    <w:rsid w:val="004367EE"/>
    <w:rsid w:val="00437A6D"/>
    <w:rsid w:val="00440753"/>
    <w:rsid w:val="0044094E"/>
    <w:rsid w:val="00440C1B"/>
    <w:rsid w:val="00441263"/>
    <w:rsid w:val="00441848"/>
    <w:rsid w:val="00442785"/>
    <w:rsid w:val="00442F4D"/>
    <w:rsid w:val="004434C3"/>
    <w:rsid w:val="0044369F"/>
    <w:rsid w:val="0044457E"/>
    <w:rsid w:val="00444AC0"/>
    <w:rsid w:val="00444DB0"/>
    <w:rsid w:val="00445076"/>
    <w:rsid w:val="004454C8"/>
    <w:rsid w:val="00445C20"/>
    <w:rsid w:val="004473B5"/>
    <w:rsid w:val="0044778B"/>
    <w:rsid w:val="00447B53"/>
    <w:rsid w:val="00450193"/>
    <w:rsid w:val="00450554"/>
    <w:rsid w:val="00450F51"/>
    <w:rsid w:val="0045168E"/>
    <w:rsid w:val="00451A42"/>
    <w:rsid w:val="00451BBD"/>
    <w:rsid w:val="0045359E"/>
    <w:rsid w:val="00454124"/>
    <w:rsid w:val="00456097"/>
    <w:rsid w:val="004614A0"/>
    <w:rsid w:val="0046303D"/>
    <w:rsid w:val="00466B72"/>
    <w:rsid w:val="00472020"/>
    <w:rsid w:val="004728B8"/>
    <w:rsid w:val="004733F4"/>
    <w:rsid w:val="00474DAD"/>
    <w:rsid w:val="00475E1B"/>
    <w:rsid w:val="0047617D"/>
    <w:rsid w:val="004804BF"/>
    <w:rsid w:val="0048122E"/>
    <w:rsid w:val="00487591"/>
    <w:rsid w:val="00492245"/>
    <w:rsid w:val="00492E37"/>
    <w:rsid w:val="00493FE9"/>
    <w:rsid w:val="004960C6"/>
    <w:rsid w:val="00496B7A"/>
    <w:rsid w:val="00496CF9"/>
    <w:rsid w:val="004A467A"/>
    <w:rsid w:val="004A49E3"/>
    <w:rsid w:val="004A58B6"/>
    <w:rsid w:val="004A6185"/>
    <w:rsid w:val="004A6279"/>
    <w:rsid w:val="004B281D"/>
    <w:rsid w:val="004B3315"/>
    <w:rsid w:val="004B4971"/>
    <w:rsid w:val="004B5CA8"/>
    <w:rsid w:val="004B5EF3"/>
    <w:rsid w:val="004B7434"/>
    <w:rsid w:val="004B75FF"/>
    <w:rsid w:val="004C0A8A"/>
    <w:rsid w:val="004C0CD5"/>
    <w:rsid w:val="004C1507"/>
    <w:rsid w:val="004C20A8"/>
    <w:rsid w:val="004C28A9"/>
    <w:rsid w:val="004C3E4E"/>
    <w:rsid w:val="004C3EA4"/>
    <w:rsid w:val="004C6669"/>
    <w:rsid w:val="004C765C"/>
    <w:rsid w:val="004C7A24"/>
    <w:rsid w:val="004C7B24"/>
    <w:rsid w:val="004D2347"/>
    <w:rsid w:val="004D237E"/>
    <w:rsid w:val="004D24EA"/>
    <w:rsid w:val="004D315C"/>
    <w:rsid w:val="004D369D"/>
    <w:rsid w:val="004D3FD6"/>
    <w:rsid w:val="004D61C8"/>
    <w:rsid w:val="004E19A5"/>
    <w:rsid w:val="004E5945"/>
    <w:rsid w:val="004E5A37"/>
    <w:rsid w:val="004E5E3F"/>
    <w:rsid w:val="004E649F"/>
    <w:rsid w:val="004E6DFD"/>
    <w:rsid w:val="004E6E20"/>
    <w:rsid w:val="004E6F9A"/>
    <w:rsid w:val="004E70C5"/>
    <w:rsid w:val="004E7B4B"/>
    <w:rsid w:val="004E7D99"/>
    <w:rsid w:val="004F0615"/>
    <w:rsid w:val="004F0CB8"/>
    <w:rsid w:val="004F1503"/>
    <w:rsid w:val="004F1620"/>
    <w:rsid w:val="004F1AAF"/>
    <w:rsid w:val="004F3128"/>
    <w:rsid w:val="004F4A4D"/>
    <w:rsid w:val="004F4FF6"/>
    <w:rsid w:val="004F5CBB"/>
    <w:rsid w:val="004F5D8C"/>
    <w:rsid w:val="00500913"/>
    <w:rsid w:val="00500F25"/>
    <w:rsid w:val="00501C6B"/>
    <w:rsid w:val="00501F22"/>
    <w:rsid w:val="005030F6"/>
    <w:rsid w:val="005039F5"/>
    <w:rsid w:val="00504555"/>
    <w:rsid w:val="00506F66"/>
    <w:rsid w:val="00507878"/>
    <w:rsid w:val="00510BE4"/>
    <w:rsid w:val="00510FA6"/>
    <w:rsid w:val="0051154D"/>
    <w:rsid w:val="00511738"/>
    <w:rsid w:val="005129D0"/>
    <w:rsid w:val="00512D51"/>
    <w:rsid w:val="00513192"/>
    <w:rsid w:val="0051352F"/>
    <w:rsid w:val="005148D2"/>
    <w:rsid w:val="005148E5"/>
    <w:rsid w:val="00514F6E"/>
    <w:rsid w:val="00516CE1"/>
    <w:rsid w:val="00516D59"/>
    <w:rsid w:val="00516D68"/>
    <w:rsid w:val="00517B46"/>
    <w:rsid w:val="00522DB1"/>
    <w:rsid w:val="00523516"/>
    <w:rsid w:val="00523898"/>
    <w:rsid w:val="00525968"/>
    <w:rsid w:val="00526174"/>
    <w:rsid w:val="00526CAF"/>
    <w:rsid w:val="00527096"/>
    <w:rsid w:val="005273FA"/>
    <w:rsid w:val="005301B0"/>
    <w:rsid w:val="005303E8"/>
    <w:rsid w:val="00531ADD"/>
    <w:rsid w:val="005331BF"/>
    <w:rsid w:val="005332C5"/>
    <w:rsid w:val="0053445B"/>
    <w:rsid w:val="0053511C"/>
    <w:rsid w:val="00535368"/>
    <w:rsid w:val="005355E8"/>
    <w:rsid w:val="00536E24"/>
    <w:rsid w:val="00537C5C"/>
    <w:rsid w:val="00541970"/>
    <w:rsid w:val="00541EFB"/>
    <w:rsid w:val="00543119"/>
    <w:rsid w:val="005442C7"/>
    <w:rsid w:val="0054607F"/>
    <w:rsid w:val="00551C9A"/>
    <w:rsid w:val="0055403E"/>
    <w:rsid w:val="0055411F"/>
    <w:rsid w:val="0055446F"/>
    <w:rsid w:val="00555311"/>
    <w:rsid w:val="00556148"/>
    <w:rsid w:val="00556343"/>
    <w:rsid w:val="00556458"/>
    <w:rsid w:val="00556A70"/>
    <w:rsid w:val="00556ADF"/>
    <w:rsid w:val="00556BD1"/>
    <w:rsid w:val="0056214B"/>
    <w:rsid w:val="005623D8"/>
    <w:rsid w:val="0056266B"/>
    <w:rsid w:val="00562AEE"/>
    <w:rsid w:val="005637B3"/>
    <w:rsid w:val="0056641D"/>
    <w:rsid w:val="00572B52"/>
    <w:rsid w:val="00573486"/>
    <w:rsid w:val="0057380C"/>
    <w:rsid w:val="00573A81"/>
    <w:rsid w:val="00573EE7"/>
    <w:rsid w:val="00580BAF"/>
    <w:rsid w:val="00581AE6"/>
    <w:rsid w:val="00581DE8"/>
    <w:rsid w:val="00582343"/>
    <w:rsid w:val="005832AE"/>
    <w:rsid w:val="005839E7"/>
    <w:rsid w:val="00583D54"/>
    <w:rsid w:val="00585217"/>
    <w:rsid w:val="005862A6"/>
    <w:rsid w:val="00590538"/>
    <w:rsid w:val="005907B9"/>
    <w:rsid w:val="005908F2"/>
    <w:rsid w:val="00590DF1"/>
    <w:rsid w:val="00591ACB"/>
    <w:rsid w:val="00592071"/>
    <w:rsid w:val="00593432"/>
    <w:rsid w:val="00593AEB"/>
    <w:rsid w:val="005946BC"/>
    <w:rsid w:val="0059662C"/>
    <w:rsid w:val="00597EAC"/>
    <w:rsid w:val="005A18E9"/>
    <w:rsid w:val="005A2181"/>
    <w:rsid w:val="005A3132"/>
    <w:rsid w:val="005A413E"/>
    <w:rsid w:val="005A42C2"/>
    <w:rsid w:val="005A6099"/>
    <w:rsid w:val="005A6530"/>
    <w:rsid w:val="005A6BF7"/>
    <w:rsid w:val="005A6D9F"/>
    <w:rsid w:val="005A7A31"/>
    <w:rsid w:val="005A7DDA"/>
    <w:rsid w:val="005B2A1A"/>
    <w:rsid w:val="005B2CEE"/>
    <w:rsid w:val="005B35CC"/>
    <w:rsid w:val="005B3800"/>
    <w:rsid w:val="005B3CD7"/>
    <w:rsid w:val="005B4163"/>
    <w:rsid w:val="005B440F"/>
    <w:rsid w:val="005B4858"/>
    <w:rsid w:val="005B63A7"/>
    <w:rsid w:val="005B6C26"/>
    <w:rsid w:val="005B7167"/>
    <w:rsid w:val="005B7302"/>
    <w:rsid w:val="005B7582"/>
    <w:rsid w:val="005B7F11"/>
    <w:rsid w:val="005C0237"/>
    <w:rsid w:val="005C19DC"/>
    <w:rsid w:val="005C1EAC"/>
    <w:rsid w:val="005C23AE"/>
    <w:rsid w:val="005C28AD"/>
    <w:rsid w:val="005C4778"/>
    <w:rsid w:val="005D0872"/>
    <w:rsid w:val="005D1469"/>
    <w:rsid w:val="005D1F2F"/>
    <w:rsid w:val="005D278C"/>
    <w:rsid w:val="005D3658"/>
    <w:rsid w:val="005D398C"/>
    <w:rsid w:val="005D4CF6"/>
    <w:rsid w:val="005D5B6C"/>
    <w:rsid w:val="005D5C1E"/>
    <w:rsid w:val="005D70AE"/>
    <w:rsid w:val="005D7F2F"/>
    <w:rsid w:val="005E06D3"/>
    <w:rsid w:val="005E28BF"/>
    <w:rsid w:val="005E6F5C"/>
    <w:rsid w:val="005E6FFA"/>
    <w:rsid w:val="005E700D"/>
    <w:rsid w:val="005E719F"/>
    <w:rsid w:val="005F2A27"/>
    <w:rsid w:val="005F3708"/>
    <w:rsid w:val="005F3DD9"/>
    <w:rsid w:val="005F3E9C"/>
    <w:rsid w:val="005F4935"/>
    <w:rsid w:val="005F4D5C"/>
    <w:rsid w:val="005F6ECB"/>
    <w:rsid w:val="005F73FE"/>
    <w:rsid w:val="005F7585"/>
    <w:rsid w:val="0060102D"/>
    <w:rsid w:val="00602705"/>
    <w:rsid w:val="00602F7A"/>
    <w:rsid w:val="00603547"/>
    <w:rsid w:val="00604A27"/>
    <w:rsid w:val="00604DA3"/>
    <w:rsid w:val="00607B4D"/>
    <w:rsid w:val="00613D0D"/>
    <w:rsid w:val="006143B9"/>
    <w:rsid w:val="00614F44"/>
    <w:rsid w:val="00615D7B"/>
    <w:rsid w:val="00616562"/>
    <w:rsid w:val="00616B47"/>
    <w:rsid w:val="00620110"/>
    <w:rsid w:val="006208CF"/>
    <w:rsid w:val="006217E3"/>
    <w:rsid w:val="00621F8A"/>
    <w:rsid w:val="006231F9"/>
    <w:rsid w:val="006246FB"/>
    <w:rsid w:val="0062520A"/>
    <w:rsid w:val="0062624B"/>
    <w:rsid w:val="00627B3F"/>
    <w:rsid w:val="00631445"/>
    <w:rsid w:val="00633888"/>
    <w:rsid w:val="00635B12"/>
    <w:rsid w:val="00637001"/>
    <w:rsid w:val="006372C8"/>
    <w:rsid w:val="006406DA"/>
    <w:rsid w:val="006406EE"/>
    <w:rsid w:val="00642039"/>
    <w:rsid w:val="0064338E"/>
    <w:rsid w:val="00643BC5"/>
    <w:rsid w:val="00643D23"/>
    <w:rsid w:val="00643F66"/>
    <w:rsid w:val="00644520"/>
    <w:rsid w:val="00645872"/>
    <w:rsid w:val="0064611F"/>
    <w:rsid w:val="0064665E"/>
    <w:rsid w:val="00646733"/>
    <w:rsid w:val="00647398"/>
    <w:rsid w:val="006475CC"/>
    <w:rsid w:val="00650934"/>
    <w:rsid w:val="00651FF2"/>
    <w:rsid w:val="00652A0D"/>
    <w:rsid w:val="00655728"/>
    <w:rsid w:val="00655D4D"/>
    <w:rsid w:val="0065EA76"/>
    <w:rsid w:val="00661406"/>
    <w:rsid w:val="006615BC"/>
    <w:rsid w:val="00661F52"/>
    <w:rsid w:val="00662038"/>
    <w:rsid w:val="00663E70"/>
    <w:rsid w:val="00664218"/>
    <w:rsid w:val="00666212"/>
    <w:rsid w:val="006668FD"/>
    <w:rsid w:val="00666B2F"/>
    <w:rsid w:val="006703ED"/>
    <w:rsid w:val="00670842"/>
    <w:rsid w:val="006718DC"/>
    <w:rsid w:val="00673FC3"/>
    <w:rsid w:val="006740F1"/>
    <w:rsid w:val="006743E4"/>
    <w:rsid w:val="00674590"/>
    <w:rsid w:val="006745AA"/>
    <w:rsid w:val="006762C6"/>
    <w:rsid w:val="00677EDF"/>
    <w:rsid w:val="00680074"/>
    <w:rsid w:val="0068235C"/>
    <w:rsid w:val="006827D7"/>
    <w:rsid w:val="00682836"/>
    <w:rsid w:val="00682A08"/>
    <w:rsid w:val="00682FDA"/>
    <w:rsid w:val="006837D1"/>
    <w:rsid w:val="0068494F"/>
    <w:rsid w:val="00684F66"/>
    <w:rsid w:val="0068500E"/>
    <w:rsid w:val="00685F16"/>
    <w:rsid w:val="00687120"/>
    <w:rsid w:val="006871B2"/>
    <w:rsid w:val="0068724D"/>
    <w:rsid w:val="0069142B"/>
    <w:rsid w:val="0069153C"/>
    <w:rsid w:val="00692113"/>
    <w:rsid w:val="006961F2"/>
    <w:rsid w:val="006972FE"/>
    <w:rsid w:val="006973DC"/>
    <w:rsid w:val="0069755B"/>
    <w:rsid w:val="0069786C"/>
    <w:rsid w:val="00697F6B"/>
    <w:rsid w:val="006A09AD"/>
    <w:rsid w:val="006A0DF9"/>
    <w:rsid w:val="006A126C"/>
    <w:rsid w:val="006A2565"/>
    <w:rsid w:val="006A3212"/>
    <w:rsid w:val="006A3406"/>
    <w:rsid w:val="006A5131"/>
    <w:rsid w:val="006A54A7"/>
    <w:rsid w:val="006A6C94"/>
    <w:rsid w:val="006B001B"/>
    <w:rsid w:val="006B1711"/>
    <w:rsid w:val="006B1A33"/>
    <w:rsid w:val="006B2FAE"/>
    <w:rsid w:val="006B7D8A"/>
    <w:rsid w:val="006B7FC3"/>
    <w:rsid w:val="006C0641"/>
    <w:rsid w:val="006C12E7"/>
    <w:rsid w:val="006C2A02"/>
    <w:rsid w:val="006C2A06"/>
    <w:rsid w:val="006C4DA0"/>
    <w:rsid w:val="006C5DEF"/>
    <w:rsid w:val="006C5EF1"/>
    <w:rsid w:val="006C7586"/>
    <w:rsid w:val="006C7E3A"/>
    <w:rsid w:val="006D0D73"/>
    <w:rsid w:val="006D2DE0"/>
    <w:rsid w:val="006D415D"/>
    <w:rsid w:val="006D4BCD"/>
    <w:rsid w:val="006D5787"/>
    <w:rsid w:val="006D5CBB"/>
    <w:rsid w:val="006D5E97"/>
    <w:rsid w:val="006D674D"/>
    <w:rsid w:val="006D7F1E"/>
    <w:rsid w:val="006D7F86"/>
    <w:rsid w:val="006E0AA0"/>
    <w:rsid w:val="006E1D97"/>
    <w:rsid w:val="006E2C20"/>
    <w:rsid w:val="006E5510"/>
    <w:rsid w:val="006E5BCB"/>
    <w:rsid w:val="006E60A4"/>
    <w:rsid w:val="006E6247"/>
    <w:rsid w:val="006E7CC3"/>
    <w:rsid w:val="006F0E5E"/>
    <w:rsid w:val="006F1445"/>
    <w:rsid w:val="006F16EB"/>
    <w:rsid w:val="006F19C8"/>
    <w:rsid w:val="006F3D35"/>
    <w:rsid w:val="006F5197"/>
    <w:rsid w:val="006F5388"/>
    <w:rsid w:val="006F7C0C"/>
    <w:rsid w:val="006F7FE8"/>
    <w:rsid w:val="007000DB"/>
    <w:rsid w:val="007008F4"/>
    <w:rsid w:val="00702A59"/>
    <w:rsid w:val="00702CCA"/>
    <w:rsid w:val="00703389"/>
    <w:rsid w:val="007051A5"/>
    <w:rsid w:val="00705656"/>
    <w:rsid w:val="00706779"/>
    <w:rsid w:val="00710B5E"/>
    <w:rsid w:val="00710F8C"/>
    <w:rsid w:val="0071182F"/>
    <w:rsid w:val="007121D1"/>
    <w:rsid w:val="00713AAA"/>
    <w:rsid w:val="00713FF4"/>
    <w:rsid w:val="00714E38"/>
    <w:rsid w:val="00715340"/>
    <w:rsid w:val="00715466"/>
    <w:rsid w:val="00716A8A"/>
    <w:rsid w:val="00716B02"/>
    <w:rsid w:val="00720C43"/>
    <w:rsid w:val="00722186"/>
    <w:rsid w:val="007221F6"/>
    <w:rsid w:val="00722426"/>
    <w:rsid w:val="007226CD"/>
    <w:rsid w:val="007250E7"/>
    <w:rsid w:val="00725681"/>
    <w:rsid w:val="007259E4"/>
    <w:rsid w:val="007262D2"/>
    <w:rsid w:val="007268AA"/>
    <w:rsid w:val="007268B1"/>
    <w:rsid w:val="00732AC7"/>
    <w:rsid w:val="00732B7E"/>
    <w:rsid w:val="00733810"/>
    <w:rsid w:val="0073407C"/>
    <w:rsid w:val="00735EA8"/>
    <w:rsid w:val="00740D0A"/>
    <w:rsid w:val="00741AE6"/>
    <w:rsid w:val="00741B05"/>
    <w:rsid w:val="007426F9"/>
    <w:rsid w:val="00743ACE"/>
    <w:rsid w:val="007453F7"/>
    <w:rsid w:val="007454B2"/>
    <w:rsid w:val="00745A51"/>
    <w:rsid w:val="00746432"/>
    <w:rsid w:val="00746E33"/>
    <w:rsid w:val="00747118"/>
    <w:rsid w:val="00750A0D"/>
    <w:rsid w:val="0075102B"/>
    <w:rsid w:val="007511A6"/>
    <w:rsid w:val="00751623"/>
    <w:rsid w:val="00752B4C"/>
    <w:rsid w:val="00753031"/>
    <w:rsid w:val="00755FA0"/>
    <w:rsid w:val="00757C41"/>
    <w:rsid w:val="007602B7"/>
    <w:rsid w:val="00760BFA"/>
    <w:rsid w:val="007610DB"/>
    <w:rsid w:val="007623E0"/>
    <w:rsid w:val="0076242F"/>
    <w:rsid w:val="007625F4"/>
    <w:rsid w:val="00764102"/>
    <w:rsid w:val="00765191"/>
    <w:rsid w:val="00766846"/>
    <w:rsid w:val="00767F9E"/>
    <w:rsid w:val="0077066E"/>
    <w:rsid w:val="00770C32"/>
    <w:rsid w:val="00771322"/>
    <w:rsid w:val="0077195D"/>
    <w:rsid w:val="00771A03"/>
    <w:rsid w:val="00772D49"/>
    <w:rsid w:val="00772FCE"/>
    <w:rsid w:val="0077356F"/>
    <w:rsid w:val="00773D4C"/>
    <w:rsid w:val="00776A7A"/>
    <w:rsid w:val="00777C6B"/>
    <w:rsid w:val="00780056"/>
    <w:rsid w:val="007810F0"/>
    <w:rsid w:val="00782491"/>
    <w:rsid w:val="0078345E"/>
    <w:rsid w:val="007835AF"/>
    <w:rsid w:val="007839E6"/>
    <w:rsid w:val="00783E6B"/>
    <w:rsid w:val="00784062"/>
    <w:rsid w:val="00785319"/>
    <w:rsid w:val="00785859"/>
    <w:rsid w:val="0078589A"/>
    <w:rsid w:val="00785CA6"/>
    <w:rsid w:val="00785F71"/>
    <w:rsid w:val="0078747E"/>
    <w:rsid w:val="00787BD4"/>
    <w:rsid w:val="00790498"/>
    <w:rsid w:val="00790D48"/>
    <w:rsid w:val="0079240F"/>
    <w:rsid w:val="00793040"/>
    <w:rsid w:val="00793965"/>
    <w:rsid w:val="00796276"/>
    <w:rsid w:val="0079715E"/>
    <w:rsid w:val="00797737"/>
    <w:rsid w:val="007A13BB"/>
    <w:rsid w:val="007A6233"/>
    <w:rsid w:val="007A6F4F"/>
    <w:rsid w:val="007A7545"/>
    <w:rsid w:val="007B1310"/>
    <w:rsid w:val="007B2850"/>
    <w:rsid w:val="007B2E99"/>
    <w:rsid w:val="007B39F0"/>
    <w:rsid w:val="007B4620"/>
    <w:rsid w:val="007B579D"/>
    <w:rsid w:val="007B7487"/>
    <w:rsid w:val="007B768B"/>
    <w:rsid w:val="007B78F0"/>
    <w:rsid w:val="007C117F"/>
    <w:rsid w:val="007C12C1"/>
    <w:rsid w:val="007C15ED"/>
    <w:rsid w:val="007C351C"/>
    <w:rsid w:val="007C36D9"/>
    <w:rsid w:val="007C3FE1"/>
    <w:rsid w:val="007C57D8"/>
    <w:rsid w:val="007C7DC2"/>
    <w:rsid w:val="007D0F1E"/>
    <w:rsid w:val="007D1383"/>
    <w:rsid w:val="007D2C3B"/>
    <w:rsid w:val="007D4423"/>
    <w:rsid w:val="007D4E9C"/>
    <w:rsid w:val="007D772C"/>
    <w:rsid w:val="007D7CCF"/>
    <w:rsid w:val="007E0B90"/>
    <w:rsid w:val="007E0D88"/>
    <w:rsid w:val="007E2283"/>
    <w:rsid w:val="007E2FF2"/>
    <w:rsid w:val="007E38A7"/>
    <w:rsid w:val="007E3AEC"/>
    <w:rsid w:val="007E468E"/>
    <w:rsid w:val="007E4715"/>
    <w:rsid w:val="007E510A"/>
    <w:rsid w:val="007E536C"/>
    <w:rsid w:val="007E5DEE"/>
    <w:rsid w:val="007E7227"/>
    <w:rsid w:val="007E7CF7"/>
    <w:rsid w:val="007E7EDF"/>
    <w:rsid w:val="007F15CD"/>
    <w:rsid w:val="007F19B7"/>
    <w:rsid w:val="007F230F"/>
    <w:rsid w:val="007F5079"/>
    <w:rsid w:val="007F5965"/>
    <w:rsid w:val="007F61A0"/>
    <w:rsid w:val="007F692B"/>
    <w:rsid w:val="007F7168"/>
    <w:rsid w:val="00801D62"/>
    <w:rsid w:val="00801DC9"/>
    <w:rsid w:val="0080289A"/>
    <w:rsid w:val="00803108"/>
    <w:rsid w:val="008033C1"/>
    <w:rsid w:val="008034A7"/>
    <w:rsid w:val="00804E9B"/>
    <w:rsid w:val="00805D09"/>
    <w:rsid w:val="00805FD4"/>
    <w:rsid w:val="00810991"/>
    <w:rsid w:val="00811741"/>
    <w:rsid w:val="008133CC"/>
    <w:rsid w:val="008135B9"/>
    <w:rsid w:val="00815D35"/>
    <w:rsid w:val="008174E0"/>
    <w:rsid w:val="00817E7C"/>
    <w:rsid w:val="00817EB4"/>
    <w:rsid w:val="00820696"/>
    <w:rsid w:val="008206D7"/>
    <w:rsid w:val="008229E0"/>
    <w:rsid w:val="00823334"/>
    <w:rsid w:val="00824579"/>
    <w:rsid w:val="00826ECD"/>
    <w:rsid w:val="00826F32"/>
    <w:rsid w:val="0082748F"/>
    <w:rsid w:val="0083097B"/>
    <w:rsid w:val="00830BBE"/>
    <w:rsid w:val="00831853"/>
    <w:rsid w:val="0083580D"/>
    <w:rsid w:val="00836455"/>
    <w:rsid w:val="00840454"/>
    <w:rsid w:val="008413B2"/>
    <w:rsid w:val="00841655"/>
    <w:rsid w:val="00842133"/>
    <w:rsid w:val="0084288B"/>
    <w:rsid w:val="008429C6"/>
    <w:rsid w:val="00843FC4"/>
    <w:rsid w:val="008440DD"/>
    <w:rsid w:val="00850110"/>
    <w:rsid w:val="008506E9"/>
    <w:rsid w:val="00852146"/>
    <w:rsid w:val="00853260"/>
    <w:rsid w:val="008534A1"/>
    <w:rsid w:val="00853594"/>
    <w:rsid w:val="00854283"/>
    <w:rsid w:val="00854897"/>
    <w:rsid w:val="008551A3"/>
    <w:rsid w:val="00855F98"/>
    <w:rsid w:val="00856056"/>
    <w:rsid w:val="00856C37"/>
    <w:rsid w:val="00856EBC"/>
    <w:rsid w:val="00857A2B"/>
    <w:rsid w:val="008609EE"/>
    <w:rsid w:val="00862192"/>
    <w:rsid w:val="00862BA5"/>
    <w:rsid w:val="00862F61"/>
    <w:rsid w:val="00863699"/>
    <w:rsid w:val="00863C62"/>
    <w:rsid w:val="0086494B"/>
    <w:rsid w:val="0086728C"/>
    <w:rsid w:val="00867DA9"/>
    <w:rsid w:val="00867FED"/>
    <w:rsid w:val="00870119"/>
    <w:rsid w:val="008702BF"/>
    <w:rsid w:val="008706EB"/>
    <w:rsid w:val="008723DD"/>
    <w:rsid w:val="0087323D"/>
    <w:rsid w:val="008737BC"/>
    <w:rsid w:val="008737F4"/>
    <w:rsid w:val="00873970"/>
    <w:rsid w:val="008740F7"/>
    <w:rsid w:val="00875006"/>
    <w:rsid w:val="008754DF"/>
    <w:rsid w:val="008800D0"/>
    <w:rsid w:val="0088081B"/>
    <w:rsid w:val="0088097D"/>
    <w:rsid w:val="00881F97"/>
    <w:rsid w:val="0088314E"/>
    <w:rsid w:val="008840EB"/>
    <w:rsid w:val="00884270"/>
    <w:rsid w:val="008846FA"/>
    <w:rsid w:val="00884CC6"/>
    <w:rsid w:val="00885CB4"/>
    <w:rsid w:val="00886F16"/>
    <w:rsid w:val="00887492"/>
    <w:rsid w:val="00890E78"/>
    <w:rsid w:val="008919E1"/>
    <w:rsid w:val="00892D60"/>
    <w:rsid w:val="00893370"/>
    <w:rsid w:val="008934B2"/>
    <w:rsid w:val="00893520"/>
    <w:rsid w:val="00893A50"/>
    <w:rsid w:val="008942AE"/>
    <w:rsid w:val="00896339"/>
    <w:rsid w:val="00897C7B"/>
    <w:rsid w:val="008A098A"/>
    <w:rsid w:val="008A336B"/>
    <w:rsid w:val="008A341C"/>
    <w:rsid w:val="008A6312"/>
    <w:rsid w:val="008B0153"/>
    <w:rsid w:val="008B05AC"/>
    <w:rsid w:val="008B0FF0"/>
    <w:rsid w:val="008B1BF3"/>
    <w:rsid w:val="008B4AE7"/>
    <w:rsid w:val="008B61F0"/>
    <w:rsid w:val="008B7B6D"/>
    <w:rsid w:val="008C020A"/>
    <w:rsid w:val="008C04BA"/>
    <w:rsid w:val="008C0BC5"/>
    <w:rsid w:val="008C0C57"/>
    <w:rsid w:val="008C1818"/>
    <w:rsid w:val="008C2A7B"/>
    <w:rsid w:val="008C2DC4"/>
    <w:rsid w:val="008C2E93"/>
    <w:rsid w:val="008C2EAA"/>
    <w:rsid w:val="008C391A"/>
    <w:rsid w:val="008C4778"/>
    <w:rsid w:val="008C55A2"/>
    <w:rsid w:val="008C5861"/>
    <w:rsid w:val="008C6163"/>
    <w:rsid w:val="008C6532"/>
    <w:rsid w:val="008C7454"/>
    <w:rsid w:val="008D143B"/>
    <w:rsid w:val="008D1829"/>
    <w:rsid w:val="008D2464"/>
    <w:rsid w:val="008D2A04"/>
    <w:rsid w:val="008D47D0"/>
    <w:rsid w:val="008D5209"/>
    <w:rsid w:val="008D644F"/>
    <w:rsid w:val="008D6844"/>
    <w:rsid w:val="008D736F"/>
    <w:rsid w:val="008D79F0"/>
    <w:rsid w:val="008E2D68"/>
    <w:rsid w:val="008E5149"/>
    <w:rsid w:val="008E5343"/>
    <w:rsid w:val="008E6D3B"/>
    <w:rsid w:val="008F0768"/>
    <w:rsid w:val="008F168A"/>
    <w:rsid w:val="008F2829"/>
    <w:rsid w:val="008F4BC4"/>
    <w:rsid w:val="008F5EB3"/>
    <w:rsid w:val="008F5F28"/>
    <w:rsid w:val="008F7436"/>
    <w:rsid w:val="009004E3"/>
    <w:rsid w:val="009006BE"/>
    <w:rsid w:val="00901461"/>
    <w:rsid w:val="0090230B"/>
    <w:rsid w:val="009029F0"/>
    <w:rsid w:val="00904290"/>
    <w:rsid w:val="00904580"/>
    <w:rsid w:val="009079E5"/>
    <w:rsid w:val="00907B95"/>
    <w:rsid w:val="00910D3B"/>
    <w:rsid w:val="00910EFE"/>
    <w:rsid w:val="009122EF"/>
    <w:rsid w:val="0091339F"/>
    <w:rsid w:val="009139D4"/>
    <w:rsid w:val="00915635"/>
    <w:rsid w:val="009165B2"/>
    <w:rsid w:val="00920875"/>
    <w:rsid w:val="00921968"/>
    <w:rsid w:val="009243A5"/>
    <w:rsid w:val="00924461"/>
    <w:rsid w:val="00925520"/>
    <w:rsid w:val="009260E6"/>
    <w:rsid w:val="009275BA"/>
    <w:rsid w:val="00927B5A"/>
    <w:rsid w:val="00930C0C"/>
    <w:rsid w:val="00931239"/>
    <w:rsid w:val="00931411"/>
    <w:rsid w:val="00931729"/>
    <w:rsid w:val="009323B0"/>
    <w:rsid w:val="00932A3D"/>
    <w:rsid w:val="0093352F"/>
    <w:rsid w:val="009337A5"/>
    <w:rsid w:val="009338D5"/>
    <w:rsid w:val="009343D3"/>
    <w:rsid w:val="00936B87"/>
    <w:rsid w:val="00940B66"/>
    <w:rsid w:val="00942DE3"/>
    <w:rsid w:val="009435E4"/>
    <w:rsid w:val="00943732"/>
    <w:rsid w:val="00944C46"/>
    <w:rsid w:val="00950295"/>
    <w:rsid w:val="0095290A"/>
    <w:rsid w:val="00953770"/>
    <w:rsid w:val="009544F8"/>
    <w:rsid w:val="0095496A"/>
    <w:rsid w:val="00954A3A"/>
    <w:rsid w:val="009627FB"/>
    <w:rsid w:val="00962A7C"/>
    <w:rsid w:val="00963323"/>
    <w:rsid w:val="00963C0D"/>
    <w:rsid w:val="00966E44"/>
    <w:rsid w:val="009671F0"/>
    <w:rsid w:val="00967235"/>
    <w:rsid w:val="00970FD5"/>
    <w:rsid w:val="00972418"/>
    <w:rsid w:val="00975BEB"/>
    <w:rsid w:val="00975FEC"/>
    <w:rsid w:val="00976417"/>
    <w:rsid w:val="00977B44"/>
    <w:rsid w:val="00980026"/>
    <w:rsid w:val="00980ADD"/>
    <w:rsid w:val="00981826"/>
    <w:rsid w:val="00982C27"/>
    <w:rsid w:val="00983F7A"/>
    <w:rsid w:val="00984934"/>
    <w:rsid w:val="00984C8D"/>
    <w:rsid w:val="009874E6"/>
    <w:rsid w:val="009878DB"/>
    <w:rsid w:val="00990B3A"/>
    <w:rsid w:val="009930BD"/>
    <w:rsid w:val="0099642C"/>
    <w:rsid w:val="009A2B1A"/>
    <w:rsid w:val="009A2C80"/>
    <w:rsid w:val="009A5038"/>
    <w:rsid w:val="009A74DC"/>
    <w:rsid w:val="009B04B2"/>
    <w:rsid w:val="009B0A18"/>
    <w:rsid w:val="009B1952"/>
    <w:rsid w:val="009B368A"/>
    <w:rsid w:val="009B3D7D"/>
    <w:rsid w:val="009B40C2"/>
    <w:rsid w:val="009B4A89"/>
    <w:rsid w:val="009B4AA8"/>
    <w:rsid w:val="009B4DEF"/>
    <w:rsid w:val="009B5071"/>
    <w:rsid w:val="009B5079"/>
    <w:rsid w:val="009B53A0"/>
    <w:rsid w:val="009B5DEF"/>
    <w:rsid w:val="009B5FF3"/>
    <w:rsid w:val="009B62F2"/>
    <w:rsid w:val="009B754F"/>
    <w:rsid w:val="009C0650"/>
    <w:rsid w:val="009C42F7"/>
    <w:rsid w:val="009C4C39"/>
    <w:rsid w:val="009C5041"/>
    <w:rsid w:val="009C506B"/>
    <w:rsid w:val="009C5C78"/>
    <w:rsid w:val="009C69AD"/>
    <w:rsid w:val="009C6A89"/>
    <w:rsid w:val="009C7497"/>
    <w:rsid w:val="009C7E87"/>
    <w:rsid w:val="009D045A"/>
    <w:rsid w:val="009D12AB"/>
    <w:rsid w:val="009D37FF"/>
    <w:rsid w:val="009D4460"/>
    <w:rsid w:val="009D5397"/>
    <w:rsid w:val="009D66FD"/>
    <w:rsid w:val="009D7751"/>
    <w:rsid w:val="009D7C39"/>
    <w:rsid w:val="009D7D6A"/>
    <w:rsid w:val="009E1518"/>
    <w:rsid w:val="009E2178"/>
    <w:rsid w:val="009E2BEC"/>
    <w:rsid w:val="009E3366"/>
    <w:rsid w:val="009E3586"/>
    <w:rsid w:val="009E3944"/>
    <w:rsid w:val="009E3D31"/>
    <w:rsid w:val="009E46AF"/>
    <w:rsid w:val="009E6064"/>
    <w:rsid w:val="009E7301"/>
    <w:rsid w:val="009F0A1E"/>
    <w:rsid w:val="009F5CCF"/>
    <w:rsid w:val="009F761A"/>
    <w:rsid w:val="009F7836"/>
    <w:rsid w:val="00A02D6E"/>
    <w:rsid w:val="00A0321A"/>
    <w:rsid w:val="00A03E1E"/>
    <w:rsid w:val="00A0458B"/>
    <w:rsid w:val="00A063F0"/>
    <w:rsid w:val="00A0785E"/>
    <w:rsid w:val="00A11717"/>
    <w:rsid w:val="00A12DB1"/>
    <w:rsid w:val="00A132A6"/>
    <w:rsid w:val="00A1361C"/>
    <w:rsid w:val="00A1408F"/>
    <w:rsid w:val="00A1426A"/>
    <w:rsid w:val="00A14462"/>
    <w:rsid w:val="00A14546"/>
    <w:rsid w:val="00A15190"/>
    <w:rsid w:val="00A15C03"/>
    <w:rsid w:val="00A1753F"/>
    <w:rsid w:val="00A17E4B"/>
    <w:rsid w:val="00A220C1"/>
    <w:rsid w:val="00A23951"/>
    <w:rsid w:val="00A240DC"/>
    <w:rsid w:val="00A2464A"/>
    <w:rsid w:val="00A24F7D"/>
    <w:rsid w:val="00A27F5C"/>
    <w:rsid w:val="00A30ED1"/>
    <w:rsid w:val="00A32B28"/>
    <w:rsid w:val="00A32EBB"/>
    <w:rsid w:val="00A33822"/>
    <w:rsid w:val="00A357AC"/>
    <w:rsid w:val="00A35A31"/>
    <w:rsid w:val="00A365AF"/>
    <w:rsid w:val="00A36FB9"/>
    <w:rsid w:val="00A376BB"/>
    <w:rsid w:val="00A40479"/>
    <w:rsid w:val="00A40A12"/>
    <w:rsid w:val="00A4154A"/>
    <w:rsid w:val="00A41F20"/>
    <w:rsid w:val="00A42397"/>
    <w:rsid w:val="00A4298D"/>
    <w:rsid w:val="00A43C78"/>
    <w:rsid w:val="00A44660"/>
    <w:rsid w:val="00A44BBA"/>
    <w:rsid w:val="00A44CC2"/>
    <w:rsid w:val="00A46265"/>
    <w:rsid w:val="00A4680A"/>
    <w:rsid w:val="00A47115"/>
    <w:rsid w:val="00A47FA7"/>
    <w:rsid w:val="00A506A5"/>
    <w:rsid w:val="00A515CA"/>
    <w:rsid w:val="00A51B06"/>
    <w:rsid w:val="00A522C7"/>
    <w:rsid w:val="00A5233F"/>
    <w:rsid w:val="00A5534A"/>
    <w:rsid w:val="00A55396"/>
    <w:rsid w:val="00A5659A"/>
    <w:rsid w:val="00A5774A"/>
    <w:rsid w:val="00A57C73"/>
    <w:rsid w:val="00A601DC"/>
    <w:rsid w:val="00A610A2"/>
    <w:rsid w:val="00A627CE"/>
    <w:rsid w:val="00A62A76"/>
    <w:rsid w:val="00A632FA"/>
    <w:rsid w:val="00A63460"/>
    <w:rsid w:val="00A639D3"/>
    <w:rsid w:val="00A65E21"/>
    <w:rsid w:val="00A66481"/>
    <w:rsid w:val="00A66516"/>
    <w:rsid w:val="00A666F3"/>
    <w:rsid w:val="00A67A52"/>
    <w:rsid w:val="00A71EDE"/>
    <w:rsid w:val="00A74E71"/>
    <w:rsid w:val="00A74F6F"/>
    <w:rsid w:val="00A75F11"/>
    <w:rsid w:val="00A762EC"/>
    <w:rsid w:val="00A77F3F"/>
    <w:rsid w:val="00A806D4"/>
    <w:rsid w:val="00A80A0E"/>
    <w:rsid w:val="00A814AF"/>
    <w:rsid w:val="00A81765"/>
    <w:rsid w:val="00A81987"/>
    <w:rsid w:val="00A81A2B"/>
    <w:rsid w:val="00A82698"/>
    <w:rsid w:val="00A8299D"/>
    <w:rsid w:val="00A82CEC"/>
    <w:rsid w:val="00A86003"/>
    <w:rsid w:val="00A86DC4"/>
    <w:rsid w:val="00A86DD9"/>
    <w:rsid w:val="00A87464"/>
    <w:rsid w:val="00A90207"/>
    <w:rsid w:val="00A927BA"/>
    <w:rsid w:val="00A934AF"/>
    <w:rsid w:val="00A94496"/>
    <w:rsid w:val="00A94950"/>
    <w:rsid w:val="00A95453"/>
    <w:rsid w:val="00A957CA"/>
    <w:rsid w:val="00A95D69"/>
    <w:rsid w:val="00A972E4"/>
    <w:rsid w:val="00A97F55"/>
    <w:rsid w:val="00AA2DAD"/>
    <w:rsid w:val="00AA32C7"/>
    <w:rsid w:val="00AA37AD"/>
    <w:rsid w:val="00AA5670"/>
    <w:rsid w:val="00AA62CF"/>
    <w:rsid w:val="00AA63B1"/>
    <w:rsid w:val="00AA63CE"/>
    <w:rsid w:val="00AB2AE0"/>
    <w:rsid w:val="00AB2D58"/>
    <w:rsid w:val="00AB5F4F"/>
    <w:rsid w:val="00AB6EF2"/>
    <w:rsid w:val="00AC1D63"/>
    <w:rsid w:val="00AC23B2"/>
    <w:rsid w:val="00AC31AE"/>
    <w:rsid w:val="00AC3B18"/>
    <w:rsid w:val="00AC4516"/>
    <w:rsid w:val="00AC4FB5"/>
    <w:rsid w:val="00AC60A4"/>
    <w:rsid w:val="00AC7510"/>
    <w:rsid w:val="00AD02BE"/>
    <w:rsid w:val="00AD03CA"/>
    <w:rsid w:val="00AD1661"/>
    <w:rsid w:val="00AD6184"/>
    <w:rsid w:val="00AD6A79"/>
    <w:rsid w:val="00AD753D"/>
    <w:rsid w:val="00AE0502"/>
    <w:rsid w:val="00AE1527"/>
    <w:rsid w:val="00AE21D5"/>
    <w:rsid w:val="00AE25B1"/>
    <w:rsid w:val="00AE316E"/>
    <w:rsid w:val="00AE3CD0"/>
    <w:rsid w:val="00AE4422"/>
    <w:rsid w:val="00AE7221"/>
    <w:rsid w:val="00AE73ED"/>
    <w:rsid w:val="00AF0AD0"/>
    <w:rsid w:val="00AF14BC"/>
    <w:rsid w:val="00AF1FA3"/>
    <w:rsid w:val="00AF4C83"/>
    <w:rsid w:val="00AF55CE"/>
    <w:rsid w:val="00AF62C5"/>
    <w:rsid w:val="00AF658E"/>
    <w:rsid w:val="00AF6E41"/>
    <w:rsid w:val="00AF7D01"/>
    <w:rsid w:val="00B0247C"/>
    <w:rsid w:val="00B031A8"/>
    <w:rsid w:val="00B036BB"/>
    <w:rsid w:val="00B03B12"/>
    <w:rsid w:val="00B04473"/>
    <w:rsid w:val="00B045DC"/>
    <w:rsid w:val="00B065E7"/>
    <w:rsid w:val="00B070FF"/>
    <w:rsid w:val="00B0778F"/>
    <w:rsid w:val="00B1004C"/>
    <w:rsid w:val="00B10258"/>
    <w:rsid w:val="00B106EF"/>
    <w:rsid w:val="00B10D62"/>
    <w:rsid w:val="00B1307A"/>
    <w:rsid w:val="00B13496"/>
    <w:rsid w:val="00B147A3"/>
    <w:rsid w:val="00B1542D"/>
    <w:rsid w:val="00B15507"/>
    <w:rsid w:val="00B175E3"/>
    <w:rsid w:val="00B21079"/>
    <w:rsid w:val="00B22628"/>
    <w:rsid w:val="00B22FB3"/>
    <w:rsid w:val="00B24092"/>
    <w:rsid w:val="00B24DA6"/>
    <w:rsid w:val="00B26B68"/>
    <w:rsid w:val="00B27D97"/>
    <w:rsid w:val="00B32100"/>
    <w:rsid w:val="00B321E5"/>
    <w:rsid w:val="00B33F81"/>
    <w:rsid w:val="00B3567F"/>
    <w:rsid w:val="00B35805"/>
    <w:rsid w:val="00B36797"/>
    <w:rsid w:val="00B36BF8"/>
    <w:rsid w:val="00B4126E"/>
    <w:rsid w:val="00B41A9F"/>
    <w:rsid w:val="00B42C90"/>
    <w:rsid w:val="00B42CF3"/>
    <w:rsid w:val="00B44DB0"/>
    <w:rsid w:val="00B45DC1"/>
    <w:rsid w:val="00B45FBE"/>
    <w:rsid w:val="00B46994"/>
    <w:rsid w:val="00B46FCF"/>
    <w:rsid w:val="00B51313"/>
    <w:rsid w:val="00B52C4A"/>
    <w:rsid w:val="00B551E4"/>
    <w:rsid w:val="00B56B85"/>
    <w:rsid w:val="00B56E09"/>
    <w:rsid w:val="00B57D5D"/>
    <w:rsid w:val="00B62D83"/>
    <w:rsid w:val="00B632C6"/>
    <w:rsid w:val="00B63DB4"/>
    <w:rsid w:val="00B6481C"/>
    <w:rsid w:val="00B64D7E"/>
    <w:rsid w:val="00B64D9E"/>
    <w:rsid w:val="00B65762"/>
    <w:rsid w:val="00B66C5A"/>
    <w:rsid w:val="00B70164"/>
    <w:rsid w:val="00B70AF9"/>
    <w:rsid w:val="00B71516"/>
    <w:rsid w:val="00B71F00"/>
    <w:rsid w:val="00B720A2"/>
    <w:rsid w:val="00B731CB"/>
    <w:rsid w:val="00B73A9B"/>
    <w:rsid w:val="00B74116"/>
    <w:rsid w:val="00B7412E"/>
    <w:rsid w:val="00B7574D"/>
    <w:rsid w:val="00B76876"/>
    <w:rsid w:val="00B76FAD"/>
    <w:rsid w:val="00B77536"/>
    <w:rsid w:val="00B8069C"/>
    <w:rsid w:val="00B80F3E"/>
    <w:rsid w:val="00B826B9"/>
    <w:rsid w:val="00B82F19"/>
    <w:rsid w:val="00B84212"/>
    <w:rsid w:val="00B87F30"/>
    <w:rsid w:val="00B90A53"/>
    <w:rsid w:val="00B91044"/>
    <w:rsid w:val="00B92DF4"/>
    <w:rsid w:val="00B938B7"/>
    <w:rsid w:val="00B94D69"/>
    <w:rsid w:val="00B96572"/>
    <w:rsid w:val="00B96B0C"/>
    <w:rsid w:val="00B977F9"/>
    <w:rsid w:val="00B9795D"/>
    <w:rsid w:val="00BA2499"/>
    <w:rsid w:val="00BA2740"/>
    <w:rsid w:val="00BA2B07"/>
    <w:rsid w:val="00BA304D"/>
    <w:rsid w:val="00BA4B81"/>
    <w:rsid w:val="00BA6D49"/>
    <w:rsid w:val="00BA6D7A"/>
    <w:rsid w:val="00BA6F3E"/>
    <w:rsid w:val="00BA7235"/>
    <w:rsid w:val="00BA7B77"/>
    <w:rsid w:val="00BB0903"/>
    <w:rsid w:val="00BB377E"/>
    <w:rsid w:val="00BB3F6A"/>
    <w:rsid w:val="00BB42FC"/>
    <w:rsid w:val="00BB4DDC"/>
    <w:rsid w:val="00BB5372"/>
    <w:rsid w:val="00BB5F98"/>
    <w:rsid w:val="00BB6079"/>
    <w:rsid w:val="00BB6933"/>
    <w:rsid w:val="00BB6A48"/>
    <w:rsid w:val="00BB6DA7"/>
    <w:rsid w:val="00BC0EF0"/>
    <w:rsid w:val="00BC1FCF"/>
    <w:rsid w:val="00BC28E6"/>
    <w:rsid w:val="00BC29BA"/>
    <w:rsid w:val="00BC3491"/>
    <w:rsid w:val="00BC3D9A"/>
    <w:rsid w:val="00BC3EF5"/>
    <w:rsid w:val="00BC4455"/>
    <w:rsid w:val="00BC5481"/>
    <w:rsid w:val="00BC55F4"/>
    <w:rsid w:val="00BC5AAE"/>
    <w:rsid w:val="00BC6866"/>
    <w:rsid w:val="00BD03A1"/>
    <w:rsid w:val="00BD0D96"/>
    <w:rsid w:val="00BD1CEC"/>
    <w:rsid w:val="00BD392A"/>
    <w:rsid w:val="00BD4705"/>
    <w:rsid w:val="00BD4BC8"/>
    <w:rsid w:val="00BD4F94"/>
    <w:rsid w:val="00BD505B"/>
    <w:rsid w:val="00BD5DE4"/>
    <w:rsid w:val="00BD61CE"/>
    <w:rsid w:val="00BE09C7"/>
    <w:rsid w:val="00BE18BD"/>
    <w:rsid w:val="00BE1957"/>
    <w:rsid w:val="00BE3C5E"/>
    <w:rsid w:val="00BE4400"/>
    <w:rsid w:val="00BE4C0B"/>
    <w:rsid w:val="00BE4D0E"/>
    <w:rsid w:val="00BE52EF"/>
    <w:rsid w:val="00BE57E1"/>
    <w:rsid w:val="00BF0E0F"/>
    <w:rsid w:val="00BF118D"/>
    <w:rsid w:val="00BF1EA1"/>
    <w:rsid w:val="00BF2F34"/>
    <w:rsid w:val="00BF344A"/>
    <w:rsid w:val="00BF3E94"/>
    <w:rsid w:val="00BF470E"/>
    <w:rsid w:val="00BF49CE"/>
    <w:rsid w:val="00BF4C71"/>
    <w:rsid w:val="00BF57C6"/>
    <w:rsid w:val="00BF73A0"/>
    <w:rsid w:val="00C00818"/>
    <w:rsid w:val="00C00A4D"/>
    <w:rsid w:val="00C018DB"/>
    <w:rsid w:val="00C029C2"/>
    <w:rsid w:val="00C03F56"/>
    <w:rsid w:val="00C04010"/>
    <w:rsid w:val="00C0415D"/>
    <w:rsid w:val="00C04487"/>
    <w:rsid w:val="00C04D4E"/>
    <w:rsid w:val="00C070B6"/>
    <w:rsid w:val="00C07698"/>
    <w:rsid w:val="00C078A0"/>
    <w:rsid w:val="00C10408"/>
    <w:rsid w:val="00C11840"/>
    <w:rsid w:val="00C11F8C"/>
    <w:rsid w:val="00C1253F"/>
    <w:rsid w:val="00C14AD6"/>
    <w:rsid w:val="00C1503D"/>
    <w:rsid w:val="00C1581A"/>
    <w:rsid w:val="00C158B6"/>
    <w:rsid w:val="00C15FAE"/>
    <w:rsid w:val="00C20871"/>
    <w:rsid w:val="00C2246B"/>
    <w:rsid w:val="00C23981"/>
    <w:rsid w:val="00C23D6A"/>
    <w:rsid w:val="00C24547"/>
    <w:rsid w:val="00C249C1"/>
    <w:rsid w:val="00C24CA6"/>
    <w:rsid w:val="00C25193"/>
    <w:rsid w:val="00C25BDE"/>
    <w:rsid w:val="00C27BB5"/>
    <w:rsid w:val="00C30DC4"/>
    <w:rsid w:val="00C31056"/>
    <w:rsid w:val="00C32FC8"/>
    <w:rsid w:val="00C3330A"/>
    <w:rsid w:val="00C3351D"/>
    <w:rsid w:val="00C33F66"/>
    <w:rsid w:val="00C35CDF"/>
    <w:rsid w:val="00C360D9"/>
    <w:rsid w:val="00C36712"/>
    <w:rsid w:val="00C36C01"/>
    <w:rsid w:val="00C372D6"/>
    <w:rsid w:val="00C37CBE"/>
    <w:rsid w:val="00C40174"/>
    <w:rsid w:val="00C40D1D"/>
    <w:rsid w:val="00C41F91"/>
    <w:rsid w:val="00C42176"/>
    <w:rsid w:val="00C44756"/>
    <w:rsid w:val="00C45D54"/>
    <w:rsid w:val="00C4655F"/>
    <w:rsid w:val="00C504BC"/>
    <w:rsid w:val="00C51CB5"/>
    <w:rsid w:val="00C529A3"/>
    <w:rsid w:val="00C52AD1"/>
    <w:rsid w:val="00C52C15"/>
    <w:rsid w:val="00C5358E"/>
    <w:rsid w:val="00C54A4A"/>
    <w:rsid w:val="00C55403"/>
    <w:rsid w:val="00C60737"/>
    <w:rsid w:val="00C60D75"/>
    <w:rsid w:val="00C61FBA"/>
    <w:rsid w:val="00C63D08"/>
    <w:rsid w:val="00C63F29"/>
    <w:rsid w:val="00C65BDB"/>
    <w:rsid w:val="00C677D5"/>
    <w:rsid w:val="00C70B49"/>
    <w:rsid w:val="00C72641"/>
    <w:rsid w:val="00C73C54"/>
    <w:rsid w:val="00C74039"/>
    <w:rsid w:val="00C7666A"/>
    <w:rsid w:val="00C776E5"/>
    <w:rsid w:val="00C8180E"/>
    <w:rsid w:val="00C81DAE"/>
    <w:rsid w:val="00C82134"/>
    <w:rsid w:val="00C82EF9"/>
    <w:rsid w:val="00C865F6"/>
    <w:rsid w:val="00C86F4A"/>
    <w:rsid w:val="00C90E47"/>
    <w:rsid w:val="00C91586"/>
    <w:rsid w:val="00C91A36"/>
    <w:rsid w:val="00C92268"/>
    <w:rsid w:val="00C92CCA"/>
    <w:rsid w:val="00C93A0C"/>
    <w:rsid w:val="00C93C69"/>
    <w:rsid w:val="00C955B1"/>
    <w:rsid w:val="00C9626B"/>
    <w:rsid w:val="00C969F9"/>
    <w:rsid w:val="00C97288"/>
    <w:rsid w:val="00C97DEF"/>
    <w:rsid w:val="00CA1104"/>
    <w:rsid w:val="00CA1210"/>
    <w:rsid w:val="00CA24DC"/>
    <w:rsid w:val="00CA2ABF"/>
    <w:rsid w:val="00CA36D0"/>
    <w:rsid w:val="00CA4B75"/>
    <w:rsid w:val="00CA5D38"/>
    <w:rsid w:val="00CA634A"/>
    <w:rsid w:val="00CA6D42"/>
    <w:rsid w:val="00CB096D"/>
    <w:rsid w:val="00CB0C25"/>
    <w:rsid w:val="00CB12B2"/>
    <w:rsid w:val="00CB1EC9"/>
    <w:rsid w:val="00CB6AED"/>
    <w:rsid w:val="00CC1BD5"/>
    <w:rsid w:val="00CC2494"/>
    <w:rsid w:val="00CC457A"/>
    <w:rsid w:val="00CC4E67"/>
    <w:rsid w:val="00CC552C"/>
    <w:rsid w:val="00CC6AAB"/>
    <w:rsid w:val="00CD1D8F"/>
    <w:rsid w:val="00CD3417"/>
    <w:rsid w:val="00CD3753"/>
    <w:rsid w:val="00CD3CC5"/>
    <w:rsid w:val="00CD493F"/>
    <w:rsid w:val="00CD4E7B"/>
    <w:rsid w:val="00CD5488"/>
    <w:rsid w:val="00CD6365"/>
    <w:rsid w:val="00CD6693"/>
    <w:rsid w:val="00CD68F1"/>
    <w:rsid w:val="00CD6F81"/>
    <w:rsid w:val="00CD7D79"/>
    <w:rsid w:val="00CE27F1"/>
    <w:rsid w:val="00CE3C02"/>
    <w:rsid w:val="00CE40F5"/>
    <w:rsid w:val="00CE7577"/>
    <w:rsid w:val="00CF01BD"/>
    <w:rsid w:val="00CF05F9"/>
    <w:rsid w:val="00CF1102"/>
    <w:rsid w:val="00CF1298"/>
    <w:rsid w:val="00CF1475"/>
    <w:rsid w:val="00CF3B05"/>
    <w:rsid w:val="00CF484B"/>
    <w:rsid w:val="00CF4FB8"/>
    <w:rsid w:val="00CF6088"/>
    <w:rsid w:val="00D01E20"/>
    <w:rsid w:val="00D05F64"/>
    <w:rsid w:val="00D10A84"/>
    <w:rsid w:val="00D12813"/>
    <w:rsid w:val="00D12B60"/>
    <w:rsid w:val="00D1319D"/>
    <w:rsid w:val="00D15CA0"/>
    <w:rsid w:val="00D16D66"/>
    <w:rsid w:val="00D20075"/>
    <w:rsid w:val="00D200E6"/>
    <w:rsid w:val="00D21F17"/>
    <w:rsid w:val="00D22315"/>
    <w:rsid w:val="00D2458E"/>
    <w:rsid w:val="00D24C54"/>
    <w:rsid w:val="00D26D12"/>
    <w:rsid w:val="00D305B8"/>
    <w:rsid w:val="00D30900"/>
    <w:rsid w:val="00D31D37"/>
    <w:rsid w:val="00D324BB"/>
    <w:rsid w:val="00D324BE"/>
    <w:rsid w:val="00D33116"/>
    <w:rsid w:val="00D34B05"/>
    <w:rsid w:val="00D352EF"/>
    <w:rsid w:val="00D40EB9"/>
    <w:rsid w:val="00D41FB0"/>
    <w:rsid w:val="00D4334A"/>
    <w:rsid w:val="00D43B0B"/>
    <w:rsid w:val="00D44023"/>
    <w:rsid w:val="00D4496E"/>
    <w:rsid w:val="00D4795D"/>
    <w:rsid w:val="00D501FF"/>
    <w:rsid w:val="00D504A4"/>
    <w:rsid w:val="00D51D7B"/>
    <w:rsid w:val="00D523E1"/>
    <w:rsid w:val="00D52460"/>
    <w:rsid w:val="00D52779"/>
    <w:rsid w:val="00D532CC"/>
    <w:rsid w:val="00D53961"/>
    <w:rsid w:val="00D54C33"/>
    <w:rsid w:val="00D55D01"/>
    <w:rsid w:val="00D60BA7"/>
    <w:rsid w:val="00D6175C"/>
    <w:rsid w:val="00D6210B"/>
    <w:rsid w:val="00D621D0"/>
    <w:rsid w:val="00D62DA0"/>
    <w:rsid w:val="00D62F1A"/>
    <w:rsid w:val="00D63E84"/>
    <w:rsid w:val="00D64467"/>
    <w:rsid w:val="00D64521"/>
    <w:rsid w:val="00D6477A"/>
    <w:rsid w:val="00D64862"/>
    <w:rsid w:val="00D67D76"/>
    <w:rsid w:val="00D725C7"/>
    <w:rsid w:val="00D728EC"/>
    <w:rsid w:val="00D7300A"/>
    <w:rsid w:val="00D73AEF"/>
    <w:rsid w:val="00D73C18"/>
    <w:rsid w:val="00D74F60"/>
    <w:rsid w:val="00D76046"/>
    <w:rsid w:val="00D812FB"/>
    <w:rsid w:val="00D81931"/>
    <w:rsid w:val="00D85548"/>
    <w:rsid w:val="00D86CF9"/>
    <w:rsid w:val="00D86D55"/>
    <w:rsid w:val="00D909AC"/>
    <w:rsid w:val="00D93DA5"/>
    <w:rsid w:val="00D94379"/>
    <w:rsid w:val="00D9464D"/>
    <w:rsid w:val="00D950B2"/>
    <w:rsid w:val="00D95588"/>
    <w:rsid w:val="00D95E6E"/>
    <w:rsid w:val="00D97A0B"/>
    <w:rsid w:val="00DA2379"/>
    <w:rsid w:val="00DA2706"/>
    <w:rsid w:val="00DA5A79"/>
    <w:rsid w:val="00DA5BC0"/>
    <w:rsid w:val="00DA695C"/>
    <w:rsid w:val="00DA6C87"/>
    <w:rsid w:val="00DA73FB"/>
    <w:rsid w:val="00DB07CE"/>
    <w:rsid w:val="00DB3D8C"/>
    <w:rsid w:val="00DB55B3"/>
    <w:rsid w:val="00DB7B43"/>
    <w:rsid w:val="00DB7DEA"/>
    <w:rsid w:val="00DC03B9"/>
    <w:rsid w:val="00DC08B8"/>
    <w:rsid w:val="00DC1478"/>
    <w:rsid w:val="00DC4332"/>
    <w:rsid w:val="00DC4C08"/>
    <w:rsid w:val="00DC50C4"/>
    <w:rsid w:val="00DC6347"/>
    <w:rsid w:val="00DD0D8B"/>
    <w:rsid w:val="00DD10E2"/>
    <w:rsid w:val="00DD2960"/>
    <w:rsid w:val="00DD2C57"/>
    <w:rsid w:val="00DD2F87"/>
    <w:rsid w:val="00DD2FD2"/>
    <w:rsid w:val="00DD4444"/>
    <w:rsid w:val="00DD7464"/>
    <w:rsid w:val="00DE06E0"/>
    <w:rsid w:val="00DE1931"/>
    <w:rsid w:val="00DE2EA8"/>
    <w:rsid w:val="00DE2F12"/>
    <w:rsid w:val="00DE321B"/>
    <w:rsid w:val="00DE358D"/>
    <w:rsid w:val="00DE445A"/>
    <w:rsid w:val="00DE4C71"/>
    <w:rsid w:val="00DE55B0"/>
    <w:rsid w:val="00DE55FC"/>
    <w:rsid w:val="00DE5F6A"/>
    <w:rsid w:val="00DE7239"/>
    <w:rsid w:val="00DF0692"/>
    <w:rsid w:val="00DF2050"/>
    <w:rsid w:val="00DF2BE1"/>
    <w:rsid w:val="00DF3AB7"/>
    <w:rsid w:val="00DF4238"/>
    <w:rsid w:val="00DF4FE9"/>
    <w:rsid w:val="00DF5163"/>
    <w:rsid w:val="00DF5B82"/>
    <w:rsid w:val="00DF7140"/>
    <w:rsid w:val="00DF74EF"/>
    <w:rsid w:val="00DF7871"/>
    <w:rsid w:val="00E00023"/>
    <w:rsid w:val="00E00C4E"/>
    <w:rsid w:val="00E021B1"/>
    <w:rsid w:val="00E04240"/>
    <w:rsid w:val="00E05CCF"/>
    <w:rsid w:val="00E069D9"/>
    <w:rsid w:val="00E105D7"/>
    <w:rsid w:val="00E10E5D"/>
    <w:rsid w:val="00E1284A"/>
    <w:rsid w:val="00E14903"/>
    <w:rsid w:val="00E16907"/>
    <w:rsid w:val="00E20172"/>
    <w:rsid w:val="00E21C77"/>
    <w:rsid w:val="00E24EC1"/>
    <w:rsid w:val="00E26728"/>
    <w:rsid w:val="00E274FB"/>
    <w:rsid w:val="00E30591"/>
    <w:rsid w:val="00E3067D"/>
    <w:rsid w:val="00E30F9D"/>
    <w:rsid w:val="00E31608"/>
    <w:rsid w:val="00E31A8F"/>
    <w:rsid w:val="00E324C5"/>
    <w:rsid w:val="00E329F0"/>
    <w:rsid w:val="00E32AF0"/>
    <w:rsid w:val="00E33C16"/>
    <w:rsid w:val="00E33DBA"/>
    <w:rsid w:val="00E34535"/>
    <w:rsid w:val="00E35D15"/>
    <w:rsid w:val="00E361FE"/>
    <w:rsid w:val="00E37865"/>
    <w:rsid w:val="00E37B41"/>
    <w:rsid w:val="00E4090D"/>
    <w:rsid w:val="00E415DF"/>
    <w:rsid w:val="00E42725"/>
    <w:rsid w:val="00E431F4"/>
    <w:rsid w:val="00E440E0"/>
    <w:rsid w:val="00E45913"/>
    <w:rsid w:val="00E47CFA"/>
    <w:rsid w:val="00E50D11"/>
    <w:rsid w:val="00E5225E"/>
    <w:rsid w:val="00E522D9"/>
    <w:rsid w:val="00E5255E"/>
    <w:rsid w:val="00E52926"/>
    <w:rsid w:val="00E537D6"/>
    <w:rsid w:val="00E54451"/>
    <w:rsid w:val="00E546DA"/>
    <w:rsid w:val="00E55A2D"/>
    <w:rsid w:val="00E60946"/>
    <w:rsid w:val="00E60C7D"/>
    <w:rsid w:val="00E60E29"/>
    <w:rsid w:val="00E61731"/>
    <w:rsid w:val="00E61EDF"/>
    <w:rsid w:val="00E63D4B"/>
    <w:rsid w:val="00E679E1"/>
    <w:rsid w:val="00E67C1F"/>
    <w:rsid w:val="00E703B8"/>
    <w:rsid w:val="00E71DA8"/>
    <w:rsid w:val="00E7313E"/>
    <w:rsid w:val="00E73F61"/>
    <w:rsid w:val="00E7749A"/>
    <w:rsid w:val="00E81A0C"/>
    <w:rsid w:val="00E83E02"/>
    <w:rsid w:val="00E84131"/>
    <w:rsid w:val="00E85559"/>
    <w:rsid w:val="00E86592"/>
    <w:rsid w:val="00E867CF"/>
    <w:rsid w:val="00E874D6"/>
    <w:rsid w:val="00E9009D"/>
    <w:rsid w:val="00E90363"/>
    <w:rsid w:val="00E90EC1"/>
    <w:rsid w:val="00E91D54"/>
    <w:rsid w:val="00E92685"/>
    <w:rsid w:val="00E9277C"/>
    <w:rsid w:val="00E950E6"/>
    <w:rsid w:val="00E95A04"/>
    <w:rsid w:val="00E9623B"/>
    <w:rsid w:val="00E96731"/>
    <w:rsid w:val="00EA34B2"/>
    <w:rsid w:val="00EA4639"/>
    <w:rsid w:val="00EA47B8"/>
    <w:rsid w:val="00EA5D4F"/>
    <w:rsid w:val="00EA6CD1"/>
    <w:rsid w:val="00EA701F"/>
    <w:rsid w:val="00EA79DB"/>
    <w:rsid w:val="00EA7A71"/>
    <w:rsid w:val="00EB079E"/>
    <w:rsid w:val="00EB2D94"/>
    <w:rsid w:val="00EB4C6B"/>
    <w:rsid w:val="00EB5052"/>
    <w:rsid w:val="00EB54A0"/>
    <w:rsid w:val="00EB649F"/>
    <w:rsid w:val="00EB68A1"/>
    <w:rsid w:val="00EB6C71"/>
    <w:rsid w:val="00EB74AA"/>
    <w:rsid w:val="00EC018B"/>
    <w:rsid w:val="00EC1228"/>
    <w:rsid w:val="00EC3130"/>
    <w:rsid w:val="00EC37BC"/>
    <w:rsid w:val="00EC415D"/>
    <w:rsid w:val="00EC48B7"/>
    <w:rsid w:val="00EC605F"/>
    <w:rsid w:val="00EC63A3"/>
    <w:rsid w:val="00ED01C6"/>
    <w:rsid w:val="00ED10F1"/>
    <w:rsid w:val="00ED2290"/>
    <w:rsid w:val="00ED3836"/>
    <w:rsid w:val="00ED3E4E"/>
    <w:rsid w:val="00ED4376"/>
    <w:rsid w:val="00ED5C05"/>
    <w:rsid w:val="00ED738E"/>
    <w:rsid w:val="00EE0D1B"/>
    <w:rsid w:val="00EE33CE"/>
    <w:rsid w:val="00EE5685"/>
    <w:rsid w:val="00EE579F"/>
    <w:rsid w:val="00EE5C04"/>
    <w:rsid w:val="00EE7796"/>
    <w:rsid w:val="00EF130D"/>
    <w:rsid w:val="00EF2A06"/>
    <w:rsid w:val="00EF61D0"/>
    <w:rsid w:val="00EF7B1F"/>
    <w:rsid w:val="00EF7CF9"/>
    <w:rsid w:val="00F0033A"/>
    <w:rsid w:val="00F00B29"/>
    <w:rsid w:val="00F00CD3"/>
    <w:rsid w:val="00F013F5"/>
    <w:rsid w:val="00F01846"/>
    <w:rsid w:val="00F01C38"/>
    <w:rsid w:val="00F01F72"/>
    <w:rsid w:val="00F05914"/>
    <w:rsid w:val="00F062E9"/>
    <w:rsid w:val="00F06337"/>
    <w:rsid w:val="00F105E8"/>
    <w:rsid w:val="00F10CA8"/>
    <w:rsid w:val="00F113FE"/>
    <w:rsid w:val="00F13A05"/>
    <w:rsid w:val="00F13B79"/>
    <w:rsid w:val="00F16724"/>
    <w:rsid w:val="00F17D7C"/>
    <w:rsid w:val="00F220F0"/>
    <w:rsid w:val="00F25E65"/>
    <w:rsid w:val="00F26505"/>
    <w:rsid w:val="00F27AAD"/>
    <w:rsid w:val="00F27E19"/>
    <w:rsid w:val="00F31ACF"/>
    <w:rsid w:val="00F32148"/>
    <w:rsid w:val="00F3251E"/>
    <w:rsid w:val="00F325A8"/>
    <w:rsid w:val="00F3301C"/>
    <w:rsid w:val="00F3340C"/>
    <w:rsid w:val="00F34349"/>
    <w:rsid w:val="00F351D5"/>
    <w:rsid w:val="00F3594E"/>
    <w:rsid w:val="00F3663B"/>
    <w:rsid w:val="00F37053"/>
    <w:rsid w:val="00F40398"/>
    <w:rsid w:val="00F40679"/>
    <w:rsid w:val="00F40736"/>
    <w:rsid w:val="00F40935"/>
    <w:rsid w:val="00F40C05"/>
    <w:rsid w:val="00F41A59"/>
    <w:rsid w:val="00F4271A"/>
    <w:rsid w:val="00F42AFF"/>
    <w:rsid w:val="00F43765"/>
    <w:rsid w:val="00F46138"/>
    <w:rsid w:val="00F50442"/>
    <w:rsid w:val="00F51C9E"/>
    <w:rsid w:val="00F52246"/>
    <w:rsid w:val="00F52C1B"/>
    <w:rsid w:val="00F5371D"/>
    <w:rsid w:val="00F53D5F"/>
    <w:rsid w:val="00F54356"/>
    <w:rsid w:val="00F56465"/>
    <w:rsid w:val="00F604BE"/>
    <w:rsid w:val="00F614AB"/>
    <w:rsid w:val="00F62186"/>
    <w:rsid w:val="00F634A8"/>
    <w:rsid w:val="00F640FF"/>
    <w:rsid w:val="00F64D47"/>
    <w:rsid w:val="00F66FFB"/>
    <w:rsid w:val="00F671DA"/>
    <w:rsid w:val="00F67471"/>
    <w:rsid w:val="00F70785"/>
    <w:rsid w:val="00F71A49"/>
    <w:rsid w:val="00F7211B"/>
    <w:rsid w:val="00F72A3C"/>
    <w:rsid w:val="00F7349D"/>
    <w:rsid w:val="00F74202"/>
    <w:rsid w:val="00F74594"/>
    <w:rsid w:val="00F758E2"/>
    <w:rsid w:val="00F76EF5"/>
    <w:rsid w:val="00F77815"/>
    <w:rsid w:val="00F835B3"/>
    <w:rsid w:val="00F8410B"/>
    <w:rsid w:val="00F850D0"/>
    <w:rsid w:val="00F857D9"/>
    <w:rsid w:val="00F85F74"/>
    <w:rsid w:val="00F868E1"/>
    <w:rsid w:val="00F86AFF"/>
    <w:rsid w:val="00F8783A"/>
    <w:rsid w:val="00F90415"/>
    <w:rsid w:val="00F946DC"/>
    <w:rsid w:val="00F95E11"/>
    <w:rsid w:val="00F9601B"/>
    <w:rsid w:val="00F96D6E"/>
    <w:rsid w:val="00F970D9"/>
    <w:rsid w:val="00F975AE"/>
    <w:rsid w:val="00FA0683"/>
    <w:rsid w:val="00FA1AE5"/>
    <w:rsid w:val="00FA2522"/>
    <w:rsid w:val="00FA576F"/>
    <w:rsid w:val="00FA5826"/>
    <w:rsid w:val="00FA5B5B"/>
    <w:rsid w:val="00FA6711"/>
    <w:rsid w:val="00FA7BDB"/>
    <w:rsid w:val="00FB08BE"/>
    <w:rsid w:val="00FB0AC8"/>
    <w:rsid w:val="00FB126E"/>
    <w:rsid w:val="00FB1D1A"/>
    <w:rsid w:val="00FB25EC"/>
    <w:rsid w:val="00FB30A2"/>
    <w:rsid w:val="00FB38C0"/>
    <w:rsid w:val="00FB40EE"/>
    <w:rsid w:val="00FB5A20"/>
    <w:rsid w:val="00FB6429"/>
    <w:rsid w:val="00FB6790"/>
    <w:rsid w:val="00FC0B03"/>
    <w:rsid w:val="00FC1F8F"/>
    <w:rsid w:val="00FC3471"/>
    <w:rsid w:val="00FC34AB"/>
    <w:rsid w:val="00FC49B2"/>
    <w:rsid w:val="00FD051B"/>
    <w:rsid w:val="00FD3F98"/>
    <w:rsid w:val="00FD4F6E"/>
    <w:rsid w:val="00FD5228"/>
    <w:rsid w:val="00FD57DB"/>
    <w:rsid w:val="00FE0B67"/>
    <w:rsid w:val="00FE14DD"/>
    <w:rsid w:val="00FE1AFD"/>
    <w:rsid w:val="00FE48C1"/>
    <w:rsid w:val="00FE6F4B"/>
    <w:rsid w:val="00FF1221"/>
    <w:rsid w:val="00FF16F9"/>
    <w:rsid w:val="00FF1AF6"/>
    <w:rsid w:val="00FF45E7"/>
    <w:rsid w:val="00FF5BD8"/>
    <w:rsid w:val="00FF72EA"/>
    <w:rsid w:val="00FF76EC"/>
    <w:rsid w:val="010FA7CA"/>
    <w:rsid w:val="0197B0D3"/>
    <w:rsid w:val="01CB62C3"/>
    <w:rsid w:val="01DF35AB"/>
    <w:rsid w:val="020B6454"/>
    <w:rsid w:val="02186EE3"/>
    <w:rsid w:val="023AB564"/>
    <w:rsid w:val="02CDB155"/>
    <w:rsid w:val="02F5163A"/>
    <w:rsid w:val="03051973"/>
    <w:rsid w:val="03B66222"/>
    <w:rsid w:val="044BE7F3"/>
    <w:rsid w:val="050DFAAB"/>
    <w:rsid w:val="0526DE7A"/>
    <w:rsid w:val="053E9160"/>
    <w:rsid w:val="057AA6B5"/>
    <w:rsid w:val="060F6720"/>
    <w:rsid w:val="0658379A"/>
    <w:rsid w:val="065E5B80"/>
    <w:rsid w:val="07F28A20"/>
    <w:rsid w:val="084CFA9D"/>
    <w:rsid w:val="085A9C88"/>
    <w:rsid w:val="08B6B096"/>
    <w:rsid w:val="08D183E6"/>
    <w:rsid w:val="09100ED0"/>
    <w:rsid w:val="09184017"/>
    <w:rsid w:val="092ED762"/>
    <w:rsid w:val="09435413"/>
    <w:rsid w:val="098C8CCA"/>
    <w:rsid w:val="0A5989F7"/>
    <w:rsid w:val="0AC1FE28"/>
    <w:rsid w:val="0B0EAC6C"/>
    <w:rsid w:val="0BA93364"/>
    <w:rsid w:val="0BB130BB"/>
    <w:rsid w:val="0BE4626D"/>
    <w:rsid w:val="0C38871E"/>
    <w:rsid w:val="0C479915"/>
    <w:rsid w:val="0C79826D"/>
    <w:rsid w:val="0C84575E"/>
    <w:rsid w:val="0CBBE783"/>
    <w:rsid w:val="0CDDBF26"/>
    <w:rsid w:val="0D42A1B8"/>
    <w:rsid w:val="0D673F4D"/>
    <w:rsid w:val="0D6A9202"/>
    <w:rsid w:val="0E45F87D"/>
    <w:rsid w:val="0E99FE35"/>
    <w:rsid w:val="0EF7AF9F"/>
    <w:rsid w:val="0EF94F9C"/>
    <w:rsid w:val="0F583893"/>
    <w:rsid w:val="0F778A25"/>
    <w:rsid w:val="0FF4A3A6"/>
    <w:rsid w:val="10577225"/>
    <w:rsid w:val="10F52996"/>
    <w:rsid w:val="1188097E"/>
    <w:rsid w:val="11B46A69"/>
    <w:rsid w:val="127F8557"/>
    <w:rsid w:val="1286ECBE"/>
    <w:rsid w:val="12882D18"/>
    <w:rsid w:val="135FFF87"/>
    <w:rsid w:val="13639B46"/>
    <w:rsid w:val="139704E7"/>
    <w:rsid w:val="13BB9E3A"/>
    <w:rsid w:val="13D57D95"/>
    <w:rsid w:val="14098A31"/>
    <w:rsid w:val="141D1363"/>
    <w:rsid w:val="1421C7C8"/>
    <w:rsid w:val="142FE967"/>
    <w:rsid w:val="14578CCD"/>
    <w:rsid w:val="1458827D"/>
    <w:rsid w:val="1481B0EA"/>
    <w:rsid w:val="14E2FF78"/>
    <w:rsid w:val="14F2FE7F"/>
    <w:rsid w:val="15007935"/>
    <w:rsid w:val="1517F09E"/>
    <w:rsid w:val="15654036"/>
    <w:rsid w:val="157E4E58"/>
    <w:rsid w:val="15F53612"/>
    <w:rsid w:val="162A3E7F"/>
    <w:rsid w:val="163CC0DF"/>
    <w:rsid w:val="166E5A19"/>
    <w:rsid w:val="177D7827"/>
    <w:rsid w:val="1795471C"/>
    <w:rsid w:val="18463E0F"/>
    <w:rsid w:val="185EE899"/>
    <w:rsid w:val="18CAA734"/>
    <w:rsid w:val="192F18E7"/>
    <w:rsid w:val="19724D46"/>
    <w:rsid w:val="1A78B384"/>
    <w:rsid w:val="1A9D80EC"/>
    <w:rsid w:val="1B05A8A1"/>
    <w:rsid w:val="1B2E2673"/>
    <w:rsid w:val="1BDB294B"/>
    <w:rsid w:val="1BEEA937"/>
    <w:rsid w:val="1C4412EC"/>
    <w:rsid w:val="1CB30257"/>
    <w:rsid w:val="1CC87014"/>
    <w:rsid w:val="1CCED695"/>
    <w:rsid w:val="1D3D84CF"/>
    <w:rsid w:val="1D68B7FA"/>
    <w:rsid w:val="1D97DB1B"/>
    <w:rsid w:val="1DBC7F0A"/>
    <w:rsid w:val="1E0C515E"/>
    <w:rsid w:val="1E15A427"/>
    <w:rsid w:val="1E88E2FE"/>
    <w:rsid w:val="1ED3F77F"/>
    <w:rsid w:val="1F2CD421"/>
    <w:rsid w:val="1F611349"/>
    <w:rsid w:val="1F706B2A"/>
    <w:rsid w:val="1F70E7A9"/>
    <w:rsid w:val="1F90710E"/>
    <w:rsid w:val="1FC205C6"/>
    <w:rsid w:val="20F93546"/>
    <w:rsid w:val="22092021"/>
    <w:rsid w:val="2219790E"/>
    <w:rsid w:val="222E8CAF"/>
    <w:rsid w:val="224DBEAB"/>
    <w:rsid w:val="236AC1C7"/>
    <w:rsid w:val="2478BFAA"/>
    <w:rsid w:val="24D2F781"/>
    <w:rsid w:val="2560208D"/>
    <w:rsid w:val="25879AC8"/>
    <w:rsid w:val="25D83DF6"/>
    <w:rsid w:val="26D58E3C"/>
    <w:rsid w:val="2709F00E"/>
    <w:rsid w:val="27C7A91A"/>
    <w:rsid w:val="2852CED7"/>
    <w:rsid w:val="29971277"/>
    <w:rsid w:val="29B9B054"/>
    <w:rsid w:val="2A25C43B"/>
    <w:rsid w:val="2B915AE8"/>
    <w:rsid w:val="2BB566EE"/>
    <w:rsid w:val="2BF433DB"/>
    <w:rsid w:val="2D33B001"/>
    <w:rsid w:val="2E5B0EEA"/>
    <w:rsid w:val="2E8ADFA7"/>
    <w:rsid w:val="2EB58B2B"/>
    <w:rsid w:val="2F51F7E3"/>
    <w:rsid w:val="3003E595"/>
    <w:rsid w:val="30615508"/>
    <w:rsid w:val="30CFE3D7"/>
    <w:rsid w:val="30DB42E6"/>
    <w:rsid w:val="314DDA04"/>
    <w:rsid w:val="32418F85"/>
    <w:rsid w:val="32AEC2FC"/>
    <w:rsid w:val="32E140BA"/>
    <w:rsid w:val="33A0B16D"/>
    <w:rsid w:val="33E4D9D5"/>
    <w:rsid w:val="34BE89AF"/>
    <w:rsid w:val="3559BFFB"/>
    <w:rsid w:val="3571F626"/>
    <w:rsid w:val="35901634"/>
    <w:rsid w:val="35AA922E"/>
    <w:rsid w:val="364C9D95"/>
    <w:rsid w:val="36673B71"/>
    <w:rsid w:val="36A74F96"/>
    <w:rsid w:val="36C97737"/>
    <w:rsid w:val="36E05B66"/>
    <w:rsid w:val="38D31B59"/>
    <w:rsid w:val="39063738"/>
    <w:rsid w:val="395FF503"/>
    <w:rsid w:val="39F1DD4C"/>
    <w:rsid w:val="3A71AC8B"/>
    <w:rsid w:val="3A96C0C6"/>
    <w:rsid w:val="3AA574BC"/>
    <w:rsid w:val="3AB80D3F"/>
    <w:rsid w:val="3AE4D9DF"/>
    <w:rsid w:val="3C45537B"/>
    <w:rsid w:val="3C76A999"/>
    <w:rsid w:val="3C843E17"/>
    <w:rsid w:val="3C93721A"/>
    <w:rsid w:val="3C9470BD"/>
    <w:rsid w:val="3CAA1E88"/>
    <w:rsid w:val="3D184BA1"/>
    <w:rsid w:val="3D992BE4"/>
    <w:rsid w:val="3E6FD652"/>
    <w:rsid w:val="3F01F9D1"/>
    <w:rsid w:val="3F20B583"/>
    <w:rsid w:val="3F452292"/>
    <w:rsid w:val="3F551C4A"/>
    <w:rsid w:val="3FEC93B2"/>
    <w:rsid w:val="40A4A1D7"/>
    <w:rsid w:val="40B8D1B3"/>
    <w:rsid w:val="40EC1A8A"/>
    <w:rsid w:val="40ED296C"/>
    <w:rsid w:val="42B14DC2"/>
    <w:rsid w:val="4334E92A"/>
    <w:rsid w:val="43D3B103"/>
    <w:rsid w:val="440FF3C2"/>
    <w:rsid w:val="442FFDDC"/>
    <w:rsid w:val="4494C456"/>
    <w:rsid w:val="4498569A"/>
    <w:rsid w:val="44B44763"/>
    <w:rsid w:val="44B4A9FB"/>
    <w:rsid w:val="45A903E9"/>
    <w:rsid w:val="45BE4A85"/>
    <w:rsid w:val="46C97CFD"/>
    <w:rsid w:val="474E545B"/>
    <w:rsid w:val="476BCB32"/>
    <w:rsid w:val="47C62A50"/>
    <w:rsid w:val="47CAE57B"/>
    <w:rsid w:val="47CF966E"/>
    <w:rsid w:val="481FAF47"/>
    <w:rsid w:val="486E3F98"/>
    <w:rsid w:val="488A89AF"/>
    <w:rsid w:val="494C396A"/>
    <w:rsid w:val="4AEB4A4B"/>
    <w:rsid w:val="4B105CF3"/>
    <w:rsid w:val="4B2EDAA7"/>
    <w:rsid w:val="4B2EFC18"/>
    <w:rsid w:val="4C00E3A6"/>
    <w:rsid w:val="4C20AF60"/>
    <w:rsid w:val="4C6E7BB5"/>
    <w:rsid w:val="4C844828"/>
    <w:rsid w:val="4C9037AF"/>
    <w:rsid w:val="4CACA697"/>
    <w:rsid w:val="4DCB709A"/>
    <w:rsid w:val="4ED97545"/>
    <w:rsid w:val="4EE1D29C"/>
    <w:rsid w:val="4F3BD009"/>
    <w:rsid w:val="4FF6B8C1"/>
    <w:rsid w:val="500910D4"/>
    <w:rsid w:val="508E5613"/>
    <w:rsid w:val="51091C50"/>
    <w:rsid w:val="514D880F"/>
    <w:rsid w:val="519B0242"/>
    <w:rsid w:val="521BBE50"/>
    <w:rsid w:val="522D2C2A"/>
    <w:rsid w:val="526A13EE"/>
    <w:rsid w:val="52C151D9"/>
    <w:rsid w:val="52E168A9"/>
    <w:rsid w:val="52EB2423"/>
    <w:rsid w:val="5348B0F7"/>
    <w:rsid w:val="535F07E7"/>
    <w:rsid w:val="53BA4B62"/>
    <w:rsid w:val="54B01835"/>
    <w:rsid w:val="54E518B6"/>
    <w:rsid w:val="54F47DC8"/>
    <w:rsid w:val="55CDEF2B"/>
    <w:rsid w:val="561188DD"/>
    <w:rsid w:val="564BD404"/>
    <w:rsid w:val="56603AC8"/>
    <w:rsid w:val="571E8133"/>
    <w:rsid w:val="57556FD6"/>
    <w:rsid w:val="57E363DE"/>
    <w:rsid w:val="5801196B"/>
    <w:rsid w:val="583A75C7"/>
    <w:rsid w:val="5847D392"/>
    <w:rsid w:val="5859DBBA"/>
    <w:rsid w:val="58879FB9"/>
    <w:rsid w:val="589508DB"/>
    <w:rsid w:val="591223E0"/>
    <w:rsid w:val="5956CC29"/>
    <w:rsid w:val="5A1F9A2F"/>
    <w:rsid w:val="5A714DEB"/>
    <w:rsid w:val="5A9CD6FF"/>
    <w:rsid w:val="5B01F2DB"/>
    <w:rsid w:val="5B17E0B2"/>
    <w:rsid w:val="5BC9D04C"/>
    <w:rsid w:val="5BDDB727"/>
    <w:rsid w:val="5C06A668"/>
    <w:rsid w:val="5C882146"/>
    <w:rsid w:val="5C8DDB9E"/>
    <w:rsid w:val="5CEFD634"/>
    <w:rsid w:val="5D342B19"/>
    <w:rsid w:val="5D43165F"/>
    <w:rsid w:val="5D4E3004"/>
    <w:rsid w:val="5D599C0C"/>
    <w:rsid w:val="5E44DECA"/>
    <w:rsid w:val="5E7BFD13"/>
    <w:rsid w:val="5EEA3CF5"/>
    <w:rsid w:val="5F4EEAC8"/>
    <w:rsid w:val="5F8E4CB6"/>
    <w:rsid w:val="5FB97C22"/>
    <w:rsid w:val="60B06E6A"/>
    <w:rsid w:val="60DC5048"/>
    <w:rsid w:val="611F5B77"/>
    <w:rsid w:val="614FB2D8"/>
    <w:rsid w:val="615EBE00"/>
    <w:rsid w:val="618F2B22"/>
    <w:rsid w:val="61D98343"/>
    <w:rsid w:val="620936F2"/>
    <w:rsid w:val="6216CD7E"/>
    <w:rsid w:val="6253903A"/>
    <w:rsid w:val="6290C8A8"/>
    <w:rsid w:val="62E07B4A"/>
    <w:rsid w:val="62E1949D"/>
    <w:rsid w:val="62E4CBAE"/>
    <w:rsid w:val="62EFB25C"/>
    <w:rsid w:val="6300F496"/>
    <w:rsid w:val="63305F7E"/>
    <w:rsid w:val="636B2450"/>
    <w:rsid w:val="636FF2D6"/>
    <w:rsid w:val="63A21A30"/>
    <w:rsid w:val="63D255B9"/>
    <w:rsid w:val="63D2DD62"/>
    <w:rsid w:val="648E581B"/>
    <w:rsid w:val="64AA6FA7"/>
    <w:rsid w:val="6504B799"/>
    <w:rsid w:val="65678739"/>
    <w:rsid w:val="65C35ED6"/>
    <w:rsid w:val="65DC01C7"/>
    <w:rsid w:val="661BA172"/>
    <w:rsid w:val="662E6DF6"/>
    <w:rsid w:val="663CA9D6"/>
    <w:rsid w:val="66477C9B"/>
    <w:rsid w:val="66B064B8"/>
    <w:rsid w:val="67291713"/>
    <w:rsid w:val="674D1C3B"/>
    <w:rsid w:val="67526117"/>
    <w:rsid w:val="677987C2"/>
    <w:rsid w:val="678B5B57"/>
    <w:rsid w:val="67A23966"/>
    <w:rsid w:val="67AB4DE7"/>
    <w:rsid w:val="681CFC67"/>
    <w:rsid w:val="68BDFCD6"/>
    <w:rsid w:val="69012B48"/>
    <w:rsid w:val="6920006A"/>
    <w:rsid w:val="6994D54B"/>
    <w:rsid w:val="69AFDD41"/>
    <w:rsid w:val="69C5301F"/>
    <w:rsid w:val="6A51D84A"/>
    <w:rsid w:val="6AF8DEE7"/>
    <w:rsid w:val="6B077731"/>
    <w:rsid w:val="6B09F163"/>
    <w:rsid w:val="6B1D7751"/>
    <w:rsid w:val="6B552670"/>
    <w:rsid w:val="6B5CC9D1"/>
    <w:rsid w:val="6B6DA6A5"/>
    <w:rsid w:val="6C6F4182"/>
    <w:rsid w:val="6CFDB339"/>
    <w:rsid w:val="6DB64A0B"/>
    <w:rsid w:val="6DD6B240"/>
    <w:rsid w:val="6DF583CC"/>
    <w:rsid w:val="6E81EAE7"/>
    <w:rsid w:val="6EE046C5"/>
    <w:rsid w:val="6EFA6E01"/>
    <w:rsid w:val="6F3DB9F2"/>
    <w:rsid w:val="6FDBD23B"/>
    <w:rsid w:val="6FF4B3A3"/>
    <w:rsid w:val="6FF6DF6F"/>
    <w:rsid w:val="6FF996E9"/>
    <w:rsid w:val="701E4A6D"/>
    <w:rsid w:val="7047DEF4"/>
    <w:rsid w:val="706AE32C"/>
    <w:rsid w:val="7112C0EC"/>
    <w:rsid w:val="71528A78"/>
    <w:rsid w:val="7192A0B0"/>
    <w:rsid w:val="719EEF1D"/>
    <w:rsid w:val="72E104CC"/>
    <w:rsid w:val="73822063"/>
    <w:rsid w:val="7399E7FA"/>
    <w:rsid w:val="73ADEC3E"/>
    <w:rsid w:val="73F0FFBC"/>
    <w:rsid w:val="74173F33"/>
    <w:rsid w:val="742BBB7E"/>
    <w:rsid w:val="74414DE8"/>
    <w:rsid w:val="7509D567"/>
    <w:rsid w:val="76638596"/>
    <w:rsid w:val="76702316"/>
    <w:rsid w:val="76C4765A"/>
    <w:rsid w:val="77105A78"/>
    <w:rsid w:val="77CB3594"/>
    <w:rsid w:val="77E1497B"/>
    <w:rsid w:val="78777E09"/>
    <w:rsid w:val="78A058D0"/>
    <w:rsid w:val="79820D24"/>
    <w:rsid w:val="79BB5C99"/>
    <w:rsid w:val="7A9CE30C"/>
    <w:rsid w:val="7B295D02"/>
    <w:rsid w:val="7B2EF8A3"/>
    <w:rsid w:val="7B5F719D"/>
    <w:rsid w:val="7C382CEB"/>
    <w:rsid w:val="7C8C5FE6"/>
    <w:rsid w:val="7CE592C0"/>
    <w:rsid w:val="7D57AC64"/>
    <w:rsid w:val="7D7C499D"/>
    <w:rsid w:val="7DA75F34"/>
    <w:rsid w:val="7E41699C"/>
    <w:rsid w:val="7E77A830"/>
    <w:rsid w:val="7EBFFCBA"/>
    <w:rsid w:val="7F0E488A"/>
    <w:rsid w:val="7F6CB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131F4"/>
  <w15:docId w15:val="{30B527EC-F240-4396-90B9-2A158437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EA4"/>
    <w:rPr>
      <w:rFonts w:eastAsia="Arial" w:cs="Arial"/>
      <w:color w:val="404040"/>
      <w:sz w:val="20"/>
    </w:rPr>
  </w:style>
  <w:style w:type="paragraph" w:styleId="Heading1">
    <w:name w:val="heading 1"/>
    <w:basedOn w:val="Normal"/>
    <w:link w:val="Heading1Char"/>
    <w:uiPriority w:val="9"/>
    <w:qFormat/>
    <w:pPr>
      <w:ind w:left="160"/>
      <w:outlineLvl w:val="0"/>
    </w:pPr>
    <w:rPr>
      <w:b/>
      <w:bCs/>
      <w:sz w:val="21"/>
      <w:szCs w:val="21"/>
      <w:u w:val="single" w:color="000000"/>
    </w:rPr>
  </w:style>
  <w:style w:type="paragraph" w:styleId="Heading2">
    <w:name w:val="heading 2"/>
    <w:basedOn w:val="Normal"/>
    <w:link w:val="Heading2Char"/>
    <w:uiPriority w:val="9"/>
    <w:unhideWhenUsed/>
    <w:qFormat/>
    <w:pPr>
      <w:ind w:left="880" w:hanging="630"/>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Title">
    <w:name w:val="Title"/>
    <w:basedOn w:val="Normal"/>
    <w:uiPriority w:val="10"/>
    <w:qFormat/>
    <w:pPr>
      <w:spacing w:before="243" w:line="367" w:lineRule="exact"/>
      <w:ind w:left="2389"/>
    </w:pPr>
    <w:rPr>
      <w:b/>
      <w:bCs/>
      <w:sz w:val="32"/>
      <w:szCs w:val="32"/>
    </w:rPr>
  </w:style>
  <w:style w:type="paragraph" w:styleId="ListParagraph">
    <w:name w:val="List Paragraph"/>
    <w:basedOn w:val="Normal"/>
    <w:uiPriority w:val="1"/>
    <w:qFormat/>
    <w:pPr>
      <w:ind w:left="779" w:hanging="620"/>
    </w:pPr>
  </w:style>
  <w:style w:type="paragraph" w:customStyle="1" w:styleId="TableParagraph">
    <w:name w:val="Table Paragraph"/>
    <w:basedOn w:val="Normal"/>
    <w:uiPriority w:val="1"/>
    <w:qFormat/>
    <w:pPr>
      <w:spacing w:line="219" w:lineRule="exact"/>
      <w:ind w:left="205"/>
    </w:pPr>
  </w:style>
  <w:style w:type="paragraph" w:styleId="Header">
    <w:name w:val="header"/>
    <w:basedOn w:val="Normal"/>
    <w:link w:val="HeaderChar"/>
    <w:uiPriority w:val="99"/>
    <w:unhideWhenUsed/>
    <w:rsid w:val="008C6163"/>
    <w:pPr>
      <w:tabs>
        <w:tab w:val="center" w:pos="4680"/>
        <w:tab w:val="right" w:pos="9360"/>
      </w:tabs>
    </w:pPr>
  </w:style>
  <w:style w:type="character" w:customStyle="1" w:styleId="HeaderChar">
    <w:name w:val="Header Char"/>
    <w:basedOn w:val="DefaultParagraphFont"/>
    <w:link w:val="Header"/>
    <w:uiPriority w:val="99"/>
    <w:rsid w:val="008C6163"/>
    <w:rPr>
      <w:rFonts w:ascii="Arial" w:eastAsia="Arial" w:hAnsi="Arial" w:cs="Arial"/>
    </w:rPr>
  </w:style>
  <w:style w:type="paragraph" w:styleId="Footer">
    <w:name w:val="footer"/>
    <w:basedOn w:val="Normal"/>
    <w:link w:val="FooterChar"/>
    <w:uiPriority w:val="99"/>
    <w:unhideWhenUsed/>
    <w:rsid w:val="008C6163"/>
    <w:pPr>
      <w:tabs>
        <w:tab w:val="center" w:pos="4680"/>
        <w:tab w:val="right" w:pos="9360"/>
      </w:tabs>
    </w:pPr>
  </w:style>
  <w:style w:type="character" w:customStyle="1" w:styleId="FooterChar">
    <w:name w:val="Footer Char"/>
    <w:basedOn w:val="DefaultParagraphFont"/>
    <w:link w:val="Footer"/>
    <w:uiPriority w:val="99"/>
    <w:rsid w:val="008C6163"/>
    <w:rPr>
      <w:rFonts w:ascii="Arial" w:eastAsia="Arial" w:hAnsi="Arial" w:cs="Arial"/>
    </w:rPr>
  </w:style>
  <w:style w:type="paragraph" w:customStyle="1" w:styleId="Default">
    <w:name w:val="Default"/>
    <w:rsid w:val="008C6163"/>
    <w:pPr>
      <w:adjustRightInd w:val="0"/>
    </w:pPr>
    <w:rPr>
      <w:rFonts w:ascii="Lucida Sans" w:eastAsiaTheme="minorEastAsia" w:hAnsi="Lucida Sans" w:cs="Lucida Sans"/>
      <w:color w:val="000000"/>
      <w:sz w:val="24"/>
      <w:szCs w:val="24"/>
    </w:rPr>
  </w:style>
  <w:style w:type="character" w:customStyle="1" w:styleId="A2">
    <w:name w:val="A2"/>
    <w:uiPriority w:val="99"/>
    <w:rsid w:val="008C6163"/>
    <w:rPr>
      <w:rFonts w:cs="Lucida Sans"/>
      <w:color w:val="211D1E"/>
      <w:sz w:val="20"/>
      <w:szCs w:val="20"/>
    </w:rPr>
  </w:style>
  <w:style w:type="character" w:customStyle="1" w:styleId="BodyTextChar">
    <w:name w:val="Body Text Char"/>
    <w:basedOn w:val="DefaultParagraphFont"/>
    <w:link w:val="BodyText"/>
    <w:uiPriority w:val="1"/>
    <w:rsid w:val="00CA5D38"/>
    <w:rPr>
      <w:rFonts w:ascii="Arial" w:eastAsia="Arial" w:hAnsi="Arial" w:cs="Arial"/>
      <w:sz w:val="21"/>
      <w:szCs w:val="21"/>
    </w:rPr>
  </w:style>
  <w:style w:type="character" w:customStyle="1" w:styleId="Heading1Char">
    <w:name w:val="Heading 1 Char"/>
    <w:basedOn w:val="DefaultParagraphFont"/>
    <w:link w:val="Heading1"/>
    <w:uiPriority w:val="9"/>
    <w:rsid w:val="007B768B"/>
    <w:rPr>
      <w:rFonts w:ascii="Arial" w:eastAsia="Arial" w:hAnsi="Arial" w:cs="Arial"/>
      <w:b/>
      <w:bCs/>
      <w:sz w:val="21"/>
      <w:szCs w:val="21"/>
      <w:u w:val="single" w:color="000000"/>
    </w:rPr>
  </w:style>
  <w:style w:type="character" w:customStyle="1" w:styleId="Heading2Char">
    <w:name w:val="Heading 2 Char"/>
    <w:basedOn w:val="DefaultParagraphFont"/>
    <w:link w:val="Heading2"/>
    <w:uiPriority w:val="9"/>
    <w:rsid w:val="001D6285"/>
    <w:rPr>
      <w:rFonts w:ascii="Arial" w:eastAsia="Arial" w:hAnsi="Arial" w:cs="Arial"/>
      <w:b/>
      <w:bCs/>
      <w:sz w:val="21"/>
      <w:szCs w:val="21"/>
    </w:rPr>
  </w:style>
  <w:style w:type="character" w:customStyle="1" w:styleId="ui-provider">
    <w:name w:val="ui-provider"/>
    <w:basedOn w:val="DefaultParagraphFont"/>
    <w:rsid w:val="00D504A4"/>
  </w:style>
  <w:style w:type="character" w:styleId="Hyperlink">
    <w:name w:val="Hyperlink"/>
    <w:basedOn w:val="DefaultParagraphFont"/>
    <w:uiPriority w:val="99"/>
    <w:unhideWhenUsed/>
    <w:rsid w:val="00713FF4"/>
    <w:rPr>
      <w:color w:val="0000FF" w:themeColor="hyperlink"/>
      <w:u w:val="single"/>
    </w:rPr>
  </w:style>
  <w:style w:type="character" w:styleId="UnresolvedMention">
    <w:name w:val="Unresolved Mention"/>
    <w:basedOn w:val="DefaultParagraphFont"/>
    <w:uiPriority w:val="99"/>
    <w:semiHidden/>
    <w:unhideWhenUsed/>
    <w:rsid w:val="00713FF4"/>
    <w:rPr>
      <w:color w:val="605E5C"/>
      <w:shd w:val="clear" w:color="auto" w:fill="E1DFDD"/>
    </w:rPr>
  </w:style>
  <w:style w:type="character" w:styleId="CommentReference">
    <w:name w:val="annotation reference"/>
    <w:basedOn w:val="DefaultParagraphFont"/>
    <w:uiPriority w:val="99"/>
    <w:semiHidden/>
    <w:unhideWhenUsed/>
    <w:rsid w:val="00BB6079"/>
    <w:rPr>
      <w:sz w:val="16"/>
      <w:szCs w:val="16"/>
    </w:rPr>
  </w:style>
  <w:style w:type="paragraph" w:styleId="CommentText">
    <w:name w:val="annotation text"/>
    <w:basedOn w:val="Normal"/>
    <w:link w:val="CommentTextChar"/>
    <w:uiPriority w:val="99"/>
    <w:unhideWhenUsed/>
    <w:rsid w:val="00BB6079"/>
    <w:rPr>
      <w:szCs w:val="20"/>
    </w:rPr>
  </w:style>
  <w:style w:type="character" w:customStyle="1" w:styleId="CommentTextChar">
    <w:name w:val="Comment Text Char"/>
    <w:basedOn w:val="DefaultParagraphFont"/>
    <w:link w:val="CommentText"/>
    <w:uiPriority w:val="99"/>
    <w:rsid w:val="00BB6079"/>
    <w:rPr>
      <w:rFonts w:eastAsia="Arial" w:cs="Arial"/>
      <w:color w:val="404040"/>
      <w:sz w:val="20"/>
      <w:szCs w:val="20"/>
    </w:rPr>
  </w:style>
  <w:style w:type="paragraph" w:styleId="CommentSubject">
    <w:name w:val="annotation subject"/>
    <w:basedOn w:val="CommentText"/>
    <w:next w:val="CommentText"/>
    <w:link w:val="CommentSubjectChar"/>
    <w:uiPriority w:val="99"/>
    <w:semiHidden/>
    <w:unhideWhenUsed/>
    <w:rsid w:val="00BB6079"/>
    <w:rPr>
      <w:b/>
      <w:bCs/>
    </w:rPr>
  </w:style>
  <w:style w:type="character" w:customStyle="1" w:styleId="CommentSubjectChar">
    <w:name w:val="Comment Subject Char"/>
    <w:basedOn w:val="CommentTextChar"/>
    <w:link w:val="CommentSubject"/>
    <w:uiPriority w:val="99"/>
    <w:semiHidden/>
    <w:rsid w:val="00BB6079"/>
    <w:rPr>
      <w:rFonts w:eastAsia="Arial" w:cs="Arial"/>
      <w:b/>
      <w:bCs/>
      <w:color w:val="404040"/>
      <w:sz w:val="20"/>
      <w:szCs w:val="20"/>
    </w:rPr>
  </w:style>
  <w:style w:type="paragraph" w:customStyle="1" w:styleId="paragraph">
    <w:name w:val="paragraph"/>
    <w:basedOn w:val="Normal"/>
    <w:rsid w:val="006F5388"/>
    <w:pPr>
      <w:widowControl/>
      <w:autoSpaceDE/>
      <w:autoSpaceDN/>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6F5388"/>
  </w:style>
  <w:style w:type="character" w:customStyle="1" w:styleId="tabchar">
    <w:name w:val="tabchar"/>
    <w:basedOn w:val="DefaultParagraphFont"/>
    <w:rsid w:val="006F5388"/>
  </w:style>
  <w:style w:type="character" w:customStyle="1" w:styleId="eop">
    <w:name w:val="eop"/>
    <w:basedOn w:val="DefaultParagraphFont"/>
    <w:rsid w:val="006F5388"/>
  </w:style>
  <w:style w:type="character" w:customStyle="1" w:styleId="scxw255710088">
    <w:name w:val="scxw255710088"/>
    <w:basedOn w:val="DefaultParagraphFont"/>
    <w:rsid w:val="006F5388"/>
  </w:style>
  <w:style w:type="paragraph" w:styleId="Revision">
    <w:name w:val="Revision"/>
    <w:hidden/>
    <w:uiPriority w:val="99"/>
    <w:semiHidden/>
    <w:rsid w:val="004367EE"/>
    <w:pPr>
      <w:widowControl/>
      <w:autoSpaceDE/>
      <w:autoSpaceDN/>
    </w:pPr>
    <w:rPr>
      <w:rFonts w:eastAsia="Arial" w:cs="Arial"/>
      <w:color w:val="404040"/>
      <w:sz w:val="20"/>
    </w:rPr>
  </w:style>
  <w:style w:type="character" w:customStyle="1" w:styleId="scxw265338506">
    <w:name w:val="scxw265338506"/>
    <w:basedOn w:val="DefaultParagraphFont"/>
    <w:rsid w:val="00E14903"/>
  </w:style>
  <w:style w:type="character" w:customStyle="1" w:styleId="scxw236669742">
    <w:name w:val="scxw236669742"/>
    <w:basedOn w:val="DefaultParagraphFont"/>
    <w:rsid w:val="00B175E3"/>
  </w:style>
  <w:style w:type="character" w:customStyle="1" w:styleId="scxw227344782">
    <w:name w:val="scxw227344782"/>
    <w:basedOn w:val="DefaultParagraphFont"/>
    <w:rsid w:val="00790498"/>
  </w:style>
  <w:style w:type="paragraph" w:styleId="NormalWeb">
    <w:name w:val="Normal (Web)"/>
    <w:basedOn w:val="Normal"/>
    <w:uiPriority w:val="99"/>
    <w:semiHidden/>
    <w:unhideWhenUsed/>
    <w:rsid w:val="0063144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713">
      <w:bodyDiv w:val="1"/>
      <w:marLeft w:val="0"/>
      <w:marRight w:val="0"/>
      <w:marTop w:val="0"/>
      <w:marBottom w:val="0"/>
      <w:divBdr>
        <w:top w:val="none" w:sz="0" w:space="0" w:color="auto"/>
        <w:left w:val="none" w:sz="0" w:space="0" w:color="auto"/>
        <w:bottom w:val="none" w:sz="0" w:space="0" w:color="auto"/>
        <w:right w:val="none" w:sz="0" w:space="0" w:color="auto"/>
      </w:divBdr>
      <w:divsChild>
        <w:div w:id="259879000">
          <w:marLeft w:val="0"/>
          <w:marRight w:val="0"/>
          <w:marTop w:val="0"/>
          <w:marBottom w:val="0"/>
          <w:divBdr>
            <w:top w:val="none" w:sz="0" w:space="0" w:color="auto"/>
            <w:left w:val="none" w:sz="0" w:space="0" w:color="auto"/>
            <w:bottom w:val="none" w:sz="0" w:space="0" w:color="auto"/>
            <w:right w:val="none" w:sz="0" w:space="0" w:color="auto"/>
          </w:divBdr>
        </w:div>
        <w:div w:id="403915741">
          <w:marLeft w:val="0"/>
          <w:marRight w:val="0"/>
          <w:marTop w:val="0"/>
          <w:marBottom w:val="0"/>
          <w:divBdr>
            <w:top w:val="none" w:sz="0" w:space="0" w:color="auto"/>
            <w:left w:val="none" w:sz="0" w:space="0" w:color="auto"/>
            <w:bottom w:val="none" w:sz="0" w:space="0" w:color="auto"/>
            <w:right w:val="none" w:sz="0" w:space="0" w:color="auto"/>
          </w:divBdr>
        </w:div>
        <w:div w:id="1199388688">
          <w:marLeft w:val="0"/>
          <w:marRight w:val="0"/>
          <w:marTop w:val="0"/>
          <w:marBottom w:val="0"/>
          <w:divBdr>
            <w:top w:val="none" w:sz="0" w:space="0" w:color="auto"/>
            <w:left w:val="none" w:sz="0" w:space="0" w:color="auto"/>
            <w:bottom w:val="none" w:sz="0" w:space="0" w:color="auto"/>
            <w:right w:val="none" w:sz="0" w:space="0" w:color="auto"/>
          </w:divBdr>
        </w:div>
        <w:div w:id="1460799714">
          <w:marLeft w:val="0"/>
          <w:marRight w:val="0"/>
          <w:marTop w:val="0"/>
          <w:marBottom w:val="0"/>
          <w:divBdr>
            <w:top w:val="none" w:sz="0" w:space="0" w:color="auto"/>
            <w:left w:val="none" w:sz="0" w:space="0" w:color="auto"/>
            <w:bottom w:val="none" w:sz="0" w:space="0" w:color="auto"/>
            <w:right w:val="none" w:sz="0" w:space="0" w:color="auto"/>
          </w:divBdr>
        </w:div>
        <w:div w:id="1577859420">
          <w:marLeft w:val="0"/>
          <w:marRight w:val="0"/>
          <w:marTop w:val="0"/>
          <w:marBottom w:val="0"/>
          <w:divBdr>
            <w:top w:val="none" w:sz="0" w:space="0" w:color="auto"/>
            <w:left w:val="none" w:sz="0" w:space="0" w:color="auto"/>
            <w:bottom w:val="none" w:sz="0" w:space="0" w:color="auto"/>
            <w:right w:val="none" w:sz="0" w:space="0" w:color="auto"/>
          </w:divBdr>
        </w:div>
      </w:divsChild>
    </w:div>
    <w:div w:id="819545190">
      <w:bodyDiv w:val="1"/>
      <w:marLeft w:val="0"/>
      <w:marRight w:val="0"/>
      <w:marTop w:val="0"/>
      <w:marBottom w:val="0"/>
      <w:divBdr>
        <w:top w:val="none" w:sz="0" w:space="0" w:color="auto"/>
        <w:left w:val="none" w:sz="0" w:space="0" w:color="auto"/>
        <w:bottom w:val="none" w:sz="0" w:space="0" w:color="auto"/>
        <w:right w:val="none" w:sz="0" w:space="0" w:color="auto"/>
      </w:divBdr>
      <w:divsChild>
        <w:div w:id="508719740">
          <w:marLeft w:val="0"/>
          <w:marRight w:val="0"/>
          <w:marTop w:val="0"/>
          <w:marBottom w:val="0"/>
          <w:divBdr>
            <w:top w:val="none" w:sz="0" w:space="0" w:color="auto"/>
            <w:left w:val="none" w:sz="0" w:space="0" w:color="auto"/>
            <w:bottom w:val="none" w:sz="0" w:space="0" w:color="auto"/>
            <w:right w:val="none" w:sz="0" w:space="0" w:color="auto"/>
          </w:divBdr>
        </w:div>
        <w:div w:id="546838554">
          <w:marLeft w:val="0"/>
          <w:marRight w:val="0"/>
          <w:marTop w:val="0"/>
          <w:marBottom w:val="0"/>
          <w:divBdr>
            <w:top w:val="none" w:sz="0" w:space="0" w:color="auto"/>
            <w:left w:val="none" w:sz="0" w:space="0" w:color="auto"/>
            <w:bottom w:val="none" w:sz="0" w:space="0" w:color="auto"/>
            <w:right w:val="none" w:sz="0" w:space="0" w:color="auto"/>
          </w:divBdr>
        </w:div>
      </w:divsChild>
    </w:div>
    <w:div w:id="836770189">
      <w:bodyDiv w:val="1"/>
      <w:marLeft w:val="0"/>
      <w:marRight w:val="0"/>
      <w:marTop w:val="0"/>
      <w:marBottom w:val="0"/>
      <w:divBdr>
        <w:top w:val="none" w:sz="0" w:space="0" w:color="auto"/>
        <w:left w:val="none" w:sz="0" w:space="0" w:color="auto"/>
        <w:bottom w:val="none" w:sz="0" w:space="0" w:color="auto"/>
        <w:right w:val="none" w:sz="0" w:space="0" w:color="auto"/>
      </w:divBdr>
    </w:div>
    <w:div w:id="1671056336">
      <w:bodyDiv w:val="1"/>
      <w:marLeft w:val="0"/>
      <w:marRight w:val="0"/>
      <w:marTop w:val="0"/>
      <w:marBottom w:val="0"/>
      <w:divBdr>
        <w:top w:val="none" w:sz="0" w:space="0" w:color="auto"/>
        <w:left w:val="none" w:sz="0" w:space="0" w:color="auto"/>
        <w:bottom w:val="none" w:sz="0" w:space="0" w:color="auto"/>
        <w:right w:val="none" w:sz="0" w:space="0" w:color="auto"/>
      </w:divBdr>
      <w:divsChild>
        <w:div w:id="46417230">
          <w:marLeft w:val="0"/>
          <w:marRight w:val="0"/>
          <w:marTop w:val="0"/>
          <w:marBottom w:val="0"/>
          <w:divBdr>
            <w:top w:val="none" w:sz="0" w:space="0" w:color="auto"/>
            <w:left w:val="none" w:sz="0" w:space="0" w:color="auto"/>
            <w:bottom w:val="none" w:sz="0" w:space="0" w:color="auto"/>
            <w:right w:val="none" w:sz="0" w:space="0" w:color="auto"/>
          </w:divBdr>
        </w:div>
        <w:div w:id="154079690">
          <w:marLeft w:val="0"/>
          <w:marRight w:val="0"/>
          <w:marTop w:val="0"/>
          <w:marBottom w:val="0"/>
          <w:divBdr>
            <w:top w:val="none" w:sz="0" w:space="0" w:color="auto"/>
            <w:left w:val="none" w:sz="0" w:space="0" w:color="auto"/>
            <w:bottom w:val="none" w:sz="0" w:space="0" w:color="auto"/>
            <w:right w:val="none" w:sz="0" w:space="0" w:color="auto"/>
          </w:divBdr>
        </w:div>
        <w:div w:id="156850359">
          <w:marLeft w:val="0"/>
          <w:marRight w:val="0"/>
          <w:marTop w:val="0"/>
          <w:marBottom w:val="0"/>
          <w:divBdr>
            <w:top w:val="none" w:sz="0" w:space="0" w:color="auto"/>
            <w:left w:val="none" w:sz="0" w:space="0" w:color="auto"/>
            <w:bottom w:val="none" w:sz="0" w:space="0" w:color="auto"/>
            <w:right w:val="none" w:sz="0" w:space="0" w:color="auto"/>
          </w:divBdr>
        </w:div>
        <w:div w:id="204220328">
          <w:marLeft w:val="0"/>
          <w:marRight w:val="0"/>
          <w:marTop w:val="0"/>
          <w:marBottom w:val="0"/>
          <w:divBdr>
            <w:top w:val="none" w:sz="0" w:space="0" w:color="auto"/>
            <w:left w:val="none" w:sz="0" w:space="0" w:color="auto"/>
            <w:bottom w:val="none" w:sz="0" w:space="0" w:color="auto"/>
            <w:right w:val="none" w:sz="0" w:space="0" w:color="auto"/>
          </w:divBdr>
        </w:div>
        <w:div w:id="1612124895">
          <w:marLeft w:val="0"/>
          <w:marRight w:val="0"/>
          <w:marTop w:val="0"/>
          <w:marBottom w:val="0"/>
          <w:divBdr>
            <w:top w:val="none" w:sz="0" w:space="0" w:color="auto"/>
            <w:left w:val="none" w:sz="0" w:space="0" w:color="auto"/>
            <w:bottom w:val="none" w:sz="0" w:space="0" w:color="auto"/>
            <w:right w:val="none" w:sz="0" w:space="0" w:color="auto"/>
          </w:divBdr>
        </w:div>
      </w:divsChild>
    </w:div>
    <w:div w:id="1705592891">
      <w:bodyDiv w:val="1"/>
      <w:marLeft w:val="0"/>
      <w:marRight w:val="0"/>
      <w:marTop w:val="0"/>
      <w:marBottom w:val="0"/>
      <w:divBdr>
        <w:top w:val="none" w:sz="0" w:space="0" w:color="auto"/>
        <w:left w:val="none" w:sz="0" w:space="0" w:color="auto"/>
        <w:bottom w:val="none" w:sz="0" w:space="0" w:color="auto"/>
        <w:right w:val="none" w:sz="0" w:space="0" w:color="auto"/>
      </w:divBdr>
    </w:div>
    <w:div w:id="1745253068">
      <w:bodyDiv w:val="1"/>
      <w:marLeft w:val="0"/>
      <w:marRight w:val="0"/>
      <w:marTop w:val="0"/>
      <w:marBottom w:val="0"/>
      <w:divBdr>
        <w:top w:val="none" w:sz="0" w:space="0" w:color="auto"/>
        <w:left w:val="none" w:sz="0" w:space="0" w:color="auto"/>
        <w:bottom w:val="none" w:sz="0" w:space="0" w:color="auto"/>
        <w:right w:val="none" w:sz="0" w:space="0" w:color="auto"/>
      </w:divBdr>
      <w:divsChild>
        <w:div w:id="439837908">
          <w:marLeft w:val="0"/>
          <w:marRight w:val="0"/>
          <w:marTop w:val="0"/>
          <w:marBottom w:val="0"/>
          <w:divBdr>
            <w:top w:val="none" w:sz="0" w:space="0" w:color="auto"/>
            <w:left w:val="none" w:sz="0" w:space="0" w:color="auto"/>
            <w:bottom w:val="none" w:sz="0" w:space="0" w:color="auto"/>
            <w:right w:val="none" w:sz="0" w:space="0" w:color="auto"/>
          </w:divBdr>
        </w:div>
        <w:div w:id="784738144">
          <w:marLeft w:val="0"/>
          <w:marRight w:val="0"/>
          <w:marTop w:val="0"/>
          <w:marBottom w:val="0"/>
          <w:divBdr>
            <w:top w:val="none" w:sz="0" w:space="0" w:color="auto"/>
            <w:left w:val="none" w:sz="0" w:space="0" w:color="auto"/>
            <w:bottom w:val="none" w:sz="0" w:space="0" w:color="auto"/>
            <w:right w:val="none" w:sz="0" w:space="0" w:color="auto"/>
          </w:divBdr>
        </w:div>
        <w:div w:id="1066953595">
          <w:marLeft w:val="0"/>
          <w:marRight w:val="0"/>
          <w:marTop w:val="0"/>
          <w:marBottom w:val="0"/>
          <w:divBdr>
            <w:top w:val="none" w:sz="0" w:space="0" w:color="auto"/>
            <w:left w:val="none" w:sz="0" w:space="0" w:color="auto"/>
            <w:bottom w:val="none" w:sz="0" w:space="0" w:color="auto"/>
            <w:right w:val="none" w:sz="0" w:space="0" w:color="auto"/>
          </w:divBdr>
        </w:div>
        <w:div w:id="1168137824">
          <w:marLeft w:val="0"/>
          <w:marRight w:val="0"/>
          <w:marTop w:val="0"/>
          <w:marBottom w:val="0"/>
          <w:divBdr>
            <w:top w:val="none" w:sz="0" w:space="0" w:color="auto"/>
            <w:left w:val="none" w:sz="0" w:space="0" w:color="auto"/>
            <w:bottom w:val="none" w:sz="0" w:space="0" w:color="auto"/>
            <w:right w:val="none" w:sz="0" w:space="0" w:color="auto"/>
          </w:divBdr>
        </w:div>
      </w:divsChild>
    </w:div>
    <w:div w:id="1884099780">
      <w:bodyDiv w:val="1"/>
      <w:marLeft w:val="0"/>
      <w:marRight w:val="0"/>
      <w:marTop w:val="0"/>
      <w:marBottom w:val="0"/>
      <w:divBdr>
        <w:top w:val="none" w:sz="0" w:space="0" w:color="auto"/>
        <w:left w:val="none" w:sz="0" w:space="0" w:color="auto"/>
        <w:bottom w:val="none" w:sz="0" w:space="0" w:color="auto"/>
        <w:right w:val="none" w:sz="0" w:space="0" w:color="auto"/>
      </w:divBdr>
      <w:divsChild>
        <w:div w:id="1002122846">
          <w:marLeft w:val="0"/>
          <w:marRight w:val="0"/>
          <w:marTop w:val="0"/>
          <w:marBottom w:val="0"/>
          <w:divBdr>
            <w:top w:val="none" w:sz="0" w:space="0" w:color="auto"/>
            <w:left w:val="none" w:sz="0" w:space="0" w:color="auto"/>
            <w:bottom w:val="none" w:sz="0" w:space="0" w:color="auto"/>
            <w:right w:val="none" w:sz="0" w:space="0" w:color="auto"/>
          </w:divBdr>
        </w:div>
        <w:div w:id="1200820600">
          <w:marLeft w:val="0"/>
          <w:marRight w:val="0"/>
          <w:marTop w:val="0"/>
          <w:marBottom w:val="0"/>
          <w:divBdr>
            <w:top w:val="none" w:sz="0" w:space="0" w:color="auto"/>
            <w:left w:val="none" w:sz="0" w:space="0" w:color="auto"/>
            <w:bottom w:val="none" w:sz="0" w:space="0" w:color="auto"/>
            <w:right w:val="none" w:sz="0" w:space="0" w:color="auto"/>
          </w:divBdr>
        </w:div>
      </w:divsChild>
    </w:div>
    <w:div w:id="2124769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www.smcgov.org/planni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ontescardenas\OneDrive%20-%20County%20of%20San%20Mateo\Documents\PC%20Minutes%2020231129%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E5178DBBAF8C42867AAA89321D1E74" ma:contentTypeVersion="15" ma:contentTypeDescription="Create a new document." ma:contentTypeScope="" ma:versionID="d07dc9a594b8b599e10bcd872dd0bc22">
  <xsd:schema xmlns:xsd="http://www.w3.org/2001/XMLSchema" xmlns:xs="http://www.w3.org/2001/XMLSchema" xmlns:p="http://schemas.microsoft.com/office/2006/metadata/properties" xmlns:ns2="f65dab8e-d2e6-4e27-8e56-0f6fa219b14c" xmlns:ns3="cc2c37c8-aa5b-48fa-a66b-c8082de2be4d" targetNamespace="http://schemas.microsoft.com/office/2006/metadata/properties" ma:root="true" ma:fieldsID="3f9a95a40e7efd960c36291eb415f715" ns2:_="" ns3:_="">
    <xsd:import namespace="f65dab8e-d2e6-4e27-8e56-0f6fa219b14c"/>
    <xsd:import namespace="cc2c37c8-aa5b-48fa-a66b-c8082de2be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dab8e-d2e6-4e27-8e56-0f6fa219b14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2f9f29f-fde1-44e9-b81c-62e4db45c9be}" ma:internalName="TaxCatchAll" ma:showField="CatchAllData" ma:web="f65dab8e-d2e6-4e27-8e56-0f6fa219b1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2c37c8-aa5b-48fa-a66b-c8082de2be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796539-644c-497a-9d4d-748e6215631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2c37c8-aa5b-48fa-a66b-c8082de2be4d">
      <Terms xmlns="http://schemas.microsoft.com/office/infopath/2007/PartnerControls"/>
    </lcf76f155ced4ddcb4097134ff3c332f>
    <TaxCatchAll xmlns="f65dab8e-d2e6-4e27-8e56-0f6fa219b14c" xsi:nil="true"/>
  </documentManagement>
</p:properties>
</file>

<file path=customXml/itemProps1.xml><?xml version="1.0" encoding="utf-8"?>
<ds:datastoreItem xmlns:ds="http://schemas.openxmlformats.org/officeDocument/2006/customXml" ds:itemID="{32D3F668-B4AE-4862-9517-4C54CE557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dab8e-d2e6-4e27-8e56-0f6fa219b14c"/>
    <ds:schemaRef ds:uri="cc2c37c8-aa5b-48fa-a66b-c8082de2b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A2EB0A-2065-4F04-8D84-C9FA583F70FC}">
  <ds:schemaRefs>
    <ds:schemaRef ds:uri="http://schemas.microsoft.com/sharepoint/v3/contenttype/forms"/>
  </ds:schemaRefs>
</ds:datastoreItem>
</file>

<file path=customXml/itemProps3.xml><?xml version="1.0" encoding="utf-8"?>
<ds:datastoreItem xmlns:ds="http://schemas.openxmlformats.org/officeDocument/2006/customXml" ds:itemID="{CB3614EE-E899-48B6-9D1E-CD8600485749}">
  <ds:schemaRefs>
    <ds:schemaRef ds:uri="http://schemas.microsoft.com/office/2006/metadata/properties"/>
    <ds:schemaRef ds:uri="http://schemas.microsoft.com/office/infopath/2007/PartnerControls"/>
    <ds:schemaRef ds:uri="cc2c37c8-aa5b-48fa-a66b-c8082de2be4d"/>
    <ds:schemaRef ds:uri="f65dab8e-d2e6-4e27-8e56-0f6fa219b14c"/>
  </ds:schemaRefs>
</ds:datastoreItem>
</file>

<file path=docProps/app.xml><?xml version="1.0" encoding="utf-8"?>
<Properties xmlns="http://schemas.openxmlformats.org/officeDocument/2006/extended-properties" xmlns:vt="http://schemas.openxmlformats.org/officeDocument/2006/docPropsVTypes">
  <Template>PC Minutes 20231129 draft.dotx</Template>
  <TotalTime>1</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wpc: d 10/2/12</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wpc: d 10/2/12</dc:title>
  <dc:subject>PC Agenda Template</dc:subject>
  <dc:creator>Angela Montes</dc:creator>
  <cp:keywords>archive</cp:keywords>
  <dc:description/>
  <cp:lastModifiedBy>Maria Gonzalez</cp:lastModifiedBy>
  <cp:revision>4</cp:revision>
  <cp:lastPrinted>2023-11-17T20:47:00Z</cp:lastPrinted>
  <dcterms:created xsi:type="dcterms:W3CDTF">2026-09-30T18:35:00Z</dcterms:created>
  <dcterms:modified xsi:type="dcterms:W3CDTF">2026-09-30T18:37:00Z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2023-02-15T00:00:00Z</vt:filetime>
  </property>
  <property fmtid="{D5CDD505-2E9C-101B-9397-08002B2CF9AE}" pid="3" name="Creator">
    <vt:lpwstr>Acrobat PDFMaker 20 for Word</vt:lpwstr>
  </property>
  <property fmtid="{D5CDD505-2E9C-101B-9397-08002B2CF9AE}" pid="4" name="LastSaved">
    <vt:filetime>2023-05-15T00:00:00Z</vt:filetime>
  </property>
  <property fmtid="{D5CDD505-2E9C-101B-9397-08002B2CF9AE}" pid="5" name="Producer">
    <vt:lpwstr>Adobe PDF Library 20.12.73</vt:lpwstr>
  </property>
  <property fmtid="{D5CDD505-2E9C-101B-9397-08002B2CF9AE}" pid="6" name="SourceModified">
    <vt:lpwstr>D:20230216015531</vt:lpwstr>
  </property>
  <property fmtid="{D5CDD505-2E9C-101B-9397-08002B2CF9AE}" pid="7" name="GrammarlyDocumentId">
    <vt:lpwstr>ea380eab9647208295726777afa6b55666d94818082896d0124e644b819e6349</vt:lpwstr>
  </property>
  <property fmtid="{D5CDD505-2E9C-101B-9397-08002B2CF9AE}" pid="8" name="ContentTypeId">
    <vt:lpwstr>0x0101008EE5178DBBAF8C42867AAA89321D1E74</vt:lpwstr>
  </property>
  <property fmtid="{D5CDD505-2E9C-101B-9397-08002B2CF9AE}" pid="9" name="MediaServiceImageTags">
    <vt:lpwstr/>
  </property>
</Properties>
</file>